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07AFE5C" w:rsidR="00C13A1D" w:rsidRDefault="00C13A1D" w:rsidP="004B7E44">
                                  <w:pPr>
                                    <w:pStyle w:val="KonuBal"/>
                                    <w:rPr>
                                      <w:lang w:bidi="tr-TR"/>
                                    </w:rPr>
                                  </w:pPr>
                                  <w:r>
                                    <w:rPr>
                                      <w:lang w:bidi="tr-TR"/>
                                    </w:rPr>
                                    <w:t>PRO-</w:t>
                                  </w:r>
                                  <w:r w:rsidR="00C96FB1">
                                    <w:rPr>
                                      <w:lang w:bidi="tr-TR"/>
                                    </w:rPr>
                                    <w:t>Y</w:t>
                                  </w:r>
                                  <w:r w:rsidR="009950AD">
                                    <w:rPr>
                                      <w:lang w:bidi="tr-TR"/>
                                    </w:rPr>
                                    <w:t>T</w:t>
                                  </w:r>
                                  <w:r w:rsidR="00DE0E68">
                                    <w:rPr>
                                      <w:lang w:bidi="tr-TR"/>
                                    </w:rPr>
                                    <w:t>2312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07AFE5C" w:rsidR="00C13A1D" w:rsidRDefault="00C13A1D" w:rsidP="004B7E44">
                            <w:pPr>
                              <w:pStyle w:val="KonuBal"/>
                              <w:rPr>
                                <w:lang w:bidi="tr-TR"/>
                              </w:rPr>
                            </w:pPr>
                            <w:r>
                              <w:rPr>
                                <w:lang w:bidi="tr-TR"/>
                              </w:rPr>
                              <w:t>PRO-</w:t>
                            </w:r>
                            <w:r w:rsidR="00C96FB1">
                              <w:rPr>
                                <w:lang w:bidi="tr-TR"/>
                              </w:rPr>
                              <w:t>Y</w:t>
                            </w:r>
                            <w:r w:rsidR="009950AD">
                              <w:rPr>
                                <w:lang w:bidi="tr-TR"/>
                              </w:rPr>
                              <w:t>T</w:t>
                            </w:r>
                            <w:r w:rsidR="00DE0E68">
                              <w:rPr>
                                <w:lang w:bidi="tr-TR"/>
                              </w:rPr>
                              <w:t>2312</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594C92A8">
            <wp:simplePos x="0" y="0"/>
            <wp:positionH relativeFrom="page">
              <wp:align>left</wp:align>
            </wp:positionH>
            <wp:positionV relativeFrom="page">
              <wp:align>top</wp:align>
            </wp:positionV>
            <wp:extent cx="7664925" cy="1084216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5" cy="1084216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434F70EF" w:rsidR="00C01341" w:rsidRDefault="00C01341" w:rsidP="00CA330D">
      <w:pPr>
        <w:rPr>
          <w:color w:val="auto"/>
        </w:rPr>
      </w:pPr>
      <w:r>
        <w:rPr>
          <w:color w:val="auto"/>
        </w:rPr>
        <w:t>Paket Adresi</w:t>
      </w:r>
      <w:r w:rsidR="00FA7E17">
        <w:rPr>
          <w:color w:val="auto"/>
        </w:rPr>
        <w:t>:</w:t>
      </w:r>
      <w:r w:rsidR="00DE0E68">
        <w:rPr>
          <w:color w:val="auto"/>
        </w:rPr>
        <w:t xml:space="preserve"> </w:t>
      </w:r>
      <w:hyperlink r:id="rId9" w:history="1">
        <w:r w:rsidR="00DE0E68" w:rsidRPr="00543BEB">
          <w:rPr>
            <w:rStyle w:val="Kpr"/>
          </w:rPr>
          <w:t>https://www.websitem.biz/hazir-site/pro-yt2312-temizlik-hali-yikama-icin-web-sitesi</w:t>
        </w:r>
      </w:hyperlink>
      <w:r w:rsidR="00DE0E68">
        <w:rPr>
          <w:color w:val="auto"/>
        </w:rPr>
        <w:t xml:space="preserve"> </w:t>
      </w:r>
    </w:p>
    <w:p w14:paraId="4CE8F1C5" w14:textId="77777777" w:rsidR="00C01341" w:rsidRDefault="00C01341" w:rsidP="00CA330D">
      <w:pPr>
        <w:rPr>
          <w:color w:val="auto"/>
        </w:rPr>
      </w:pPr>
    </w:p>
    <w:p w14:paraId="1E5983A8" w14:textId="77777777" w:rsidR="00DE0E68" w:rsidRPr="00DE0E68" w:rsidRDefault="00DE0E68" w:rsidP="00DE0E68">
      <w:pPr>
        <w:rPr>
          <w:color w:val="auto"/>
        </w:rPr>
      </w:pPr>
      <w:r w:rsidRPr="00DE0E68">
        <w:rPr>
          <w:color w:val="auto"/>
        </w:rPr>
        <w:t>PRO-YT2312 Temizlik ve Halı yıkama firmaları için hazırlanan </w:t>
      </w:r>
      <w:hyperlink r:id="rId10" w:tgtFrame="_blank" w:history="1">
        <w:r w:rsidRPr="00DE0E68">
          <w:rPr>
            <w:rStyle w:val="Kpr"/>
            <w:color w:val="auto"/>
          </w:rPr>
          <w:t>web sitesi</w:t>
        </w:r>
      </w:hyperlink>
      <w:r w:rsidRPr="00DE0E68">
        <w:rPr>
          <w:color w:val="auto"/>
        </w:rPr>
        <w:t> paketlerimizden biridir. Sınırsız içerik özelliğine sahip bu paket ile firmanızın hemen internette reklamını yapmaya başlayabilirsiniz.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Seo Çalışması yapılmış olup, siteniz google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Düzenlenebilir anasayfa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Google maps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Kampanya ve duyurularınızdan haberdar olmak isteyen müşterileriniz bülten abonelik formunu doldurarak sizlere GSM no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Gelen tüm formlar yönetim panelinizde arşivlenir. Her zaman panel üzerinden tüm gelen formlara (cv formları, iletişim formları,sizi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r w:rsidRPr="009950AD">
        <w:rPr>
          <w:color w:val="auto"/>
        </w:rPr>
        <w:t>Texteditör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A0196" w14:textId="77777777" w:rsidR="00975C5C" w:rsidRDefault="00975C5C" w:rsidP="004B7E44">
      <w:r>
        <w:separator/>
      </w:r>
    </w:p>
  </w:endnote>
  <w:endnote w:type="continuationSeparator" w:id="0">
    <w:p w14:paraId="24F67C42" w14:textId="77777777" w:rsidR="00975C5C" w:rsidRDefault="00975C5C"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9100949F-C0CB-4BD3-916D-E28F97544FF2}"/>
    <w:embedBold r:id="rId2" w:fontKey="{6D06B72E-F902-4CB9-A37C-6681FDB0EC0F}"/>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66093890-75B2-42BD-89FC-0ACBA0C25907}"/>
    <w:embedBold r:id="rId4" w:fontKey="{0E00A781-07F0-4E07-BEFD-03E854528B5C}"/>
    <w:embedItalic r:id="rId5" w:fontKey="{E69FF686-BAC0-4549-A7A3-81147E805D24}"/>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7E211" w14:textId="77777777" w:rsidR="00975C5C" w:rsidRDefault="00975C5C" w:rsidP="004B7E44">
      <w:r>
        <w:separator/>
      </w:r>
    </w:p>
  </w:footnote>
  <w:footnote w:type="continuationSeparator" w:id="0">
    <w:p w14:paraId="6896C4EB" w14:textId="77777777" w:rsidR="00975C5C" w:rsidRDefault="00975C5C"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D+ZKSX4AaA2pEHjlRnsSBvOCUNDqjBlv32I71LRImViQtJIeYvzoQ1SMwMqq4eHWssuSScIhzPXSVvK1SDVSdg==" w:salt="ssrhJBZEQWkBtKrKJnSoE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0200"/>
    <w:rsid w:val="001A2498"/>
    <w:rsid w:val="001B744A"/>
    <w:rsid w:val="0023097E"/>
    <w:rsid w:val="00231A54"/>
    <w:rsid w:val="00240526"/>
    <w:rsid w:val="00293B83"/>
    <w:rsid w:val="004B7AFF"/>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75C5C"/>
    <w:rsid w:val="009931D8"/>
    <w:rsid w:val="009950AD"/>
    <w:rsid w:val="009A1AA9"/>
    <w:rsid w:val="009A5409"/>
    <w:rsid w:val="009B0F54"/>
    <w:rsid w:val="009C396C"/>
    <w:rsid w:val="009D7364"/>
    <w:rsid w:val="00A00359"/>
    <w:rsid w:val="00A223B8"/>
    <w:rsid w:val="00A35FD6"/>
    <w:rsid w:val="00A67E37"/>
    <w:rsid w:val="00AB08C6"/>
    <w:rsid w:val="00B539E9"/>
    <w:rsid w:val="00B572B4"/>
    <w:rsid w:val="00B87D4A"/>
    <w:rsid w:val="00C01341"/>
    <w:rsid w:val="00C13A1D"/>
    <w:rsid w:val="00C75938"/>
    <w:rsid w:val="00C96FB1"/>
    <w:rsid w:val="00CA330D"/>
    <w:rsid w:val="00CE3092"/>
    <w:rsid w:val="00D155B0"/>
    <w:rsid w:val="00DB26A7"/>
    <w:rsid w:val="00DB7785"/>
    <w:rsid w:val="00DE0E68"/>
    <w:rsid w:val="00E76CAD"/>
    <w:rsid w:val="00E85869"/>
    <w:rsid w:val="00E94B5F"/>
    <w:rsid w:val="00EA09AC"/>
    <w:rsid w:val="00EA1E23"/>
    <w:rsid w:val="00FA7E17"/>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47403390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022168278">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7728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2312-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61</TotalTime>
  <Pages>4</Pages>
  <Words>593</Words>
  <Characters>3381</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24</cp:revision>
  <cp:lastPrinted>2023-05-17T11:22:00Z</cp:lastPrinted>
  <dcterms:created xsi:type="dcterms:W3CDTF">2023-05-16T17:42:00Z</dcterms:created>
  <dcterms:modified xsi:type="dcterms:W3CDTF">2023-05-17T13:18:00Z</dcterms:modified>
</cp:coreProperties>
</file>