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AB0601F"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w:t>
                                  </w:r>
                                  <w:r w:rsidR="00AC2FD2">
                                    <w:rPr>
                                      <w:lang w:bidi="tr-TR"/>
                                    </w:rPr>
                                    <w:t>652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AB0601F"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w:t>
                            </w:r>
                            <w:r w:rsidR="00AC2FD2">
                              <w:rPr>
                                <w:lang w:bidi="tr-TR"/>
                              </w:rPr>
                              <w:t>652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FA35269">
            <wp:simplePos x="0" y="0"/>
            <wp:positionH relativeFrom="page">
              <wp:align>left</wp:align>
            </wp:positionH>
            <wp:positionV relativeFrom="page">
              <wp:align>top</wp:align>
            </wp:positionV>
            <wp:extent cx="7664924" cy="1084215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4" cy="1084215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3672324B" w:rsidR="00C01341" w:rsidRDefault="00C01341" w:rsidP="00CA330D">
      <w:pPr>
        <w:rPr>
          <w:color w:val="auto"/>
        </w:rPr>
      </w:pPr>
      <w:r>
        <w:rPr>
          <w:color w:val="auto"/>
        </w:rPr>
        <w:t>Paket Adresi</w:t>
      </w:r>
      <w:r w:rsidR="00FA7E17">
        <w:rPr>
          <w:color w:val="auto"/>
        </w:rPr>
        <w:t>:</w:t>
      </w:r>
      <w:r w:rsidR="00AC2FD2">
        <w:rPr>
          <w:color w:val="auto"/>
        </w:rPr>
        <w:t xml:space="preserve"> </w:t>
      </w:r>
      <w:hyperlink r:id="rId9" w:history="1">
        <w:r w:rsidR="00AC2FD2" w:rsidRPr="00866005">
          <w:rPr>
            <w:rStyle w:val="Kpr"/>
          </w:rPr>
          <w:t>https://www.websitem.biz/hazir-site/pro-yt0652-temizlik-hali-yikama-icin-web-sitesi</w:t>
        </w:r>
      </w:hyperlink>
      <w:r w:rsidR="00AC2FD2">
        <w:rPr>
          <w:color w:val="auto"/>
        </w:rPr>
        <w:t xml:space="preserve"> </w:t>
      </w:r>
    </w:p>
    <w:p w14:paraId="4CE8F1C5" w14:textId="77777777" w:rsidR="00C01341" w:rsidRDefault="00C01341" w:rsidP="00CA330D">
      <w:pPr>
        <w:rPr>
          <w:color w:val="auto"/>
        </w:rPr>
      </w:pPr>
    </w:p>
    <w:p w14:paraId="42CF7405" w14:textId="77777777" w:rsidR="00AC2FD2" w:rsidRPr="00AC2FD2" w:rsidRDefault="00AC2FD2" w:rsidP="00AC2FD2">
      <w:pPr>
        <w:rPr>
          <w:color w:val="auto"/>
        </w:rPr>
      </w:pPr>
      <w:r w:rsidRPr="00AC2FD2">
        <w:rPr>
          <w:color w:val="auto"/>
        </w:rPr>
        <w:t xml:space="preserve">PRO-YT0652 </w:t>
      </w:r>
      <w:proofErr w:type="spellStart"/>
      <w:r w:rsidRPr="00AC2FD2">
        <w:rPr>
          <w:color w:val="auto"/>
        </w:rPr>
        <w:t>nolu</w:t>
      </w:r>
      <w:proofErr w:type="spellEnd"/>
      <w:r w:rsidRPr="00AC2FD2">
        <w:rPr>
          <w:color w:val="auto"/>
        </w:rPr>
        <w:t> </w:t>
      </w:r>
      <w:hyperlink r:id="rId10" w:tgtFrame="_blank" w:history="1">
        <w:r w:rsidRPr="00AC2FD2">
          <w:rPr>
            <w:rStyle w:val="Kpr"/>
            <w:color w:val="auto"/>
          </w:rPr>
          <w:t>internet sitesi paketi</w:t>
        </w:r>
      </w:hyperlink>
      <w:r w:rsidRPr="00AC2FD2">
        <w:rPr>
          <w:color w:val="auto"/>
        </w:rPr>
        <w:t> halı yıkama ve temizlik firmaları için hazırlanmış olup, kolay kullanıma sahip yönetim paneli sayesinde tüm sektörlere uyarlanabilmektedir. </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75CD0" w14:textId="77777777" w:rsidR="00E72391" w:rsidRDefault="00E72391" w:rsidP="004B7E44">
      <w:r>
        <w:separator/>
      </w:r>
    </w:p>
  </w:endnote>
  <w:endnote w:type="continuationSeparator" w:id="0">
    <w:p w14:paraId="78960AB9" w14:textId="77777777" w:rsidR="00E72391" w:rsidRDefault="00E7239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CFAA6F47-74E4-43EC-9F34-5329FA16F9DC}"/>
    <w:embedBold r:id="rId2" w:fontKey="{F7A9C376-E948-4B65-ABA5-F3058D5C82F6}"/>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18B5E048-CF1A-48B3-B0AC-8EF732F4FF0A}"/>
    <w:embedBold r:id="rId4" w:fontKey="{5928087F-F3D8-459E-815D-236D576D4B89}"/>
    <w:embedItalic r:id="rId5" w:fontKey="{7F868BD9-78B9-43D0-903A-094BF486E6E5}"/>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E3CDB" w14:textId="77777777" w:rsidR="00E72391" w:rsidRDefault="00E72391" w:rsidP="004B7E44">
      <w:r>
        <w:separator/>
      </w:r>
    </w:p>
  </w:footnote>
  <w:footnote w:type="continuationSeparator" w:id="0">
    <w:p w14:paraId="1ED4FF93" w14:textId="77777777" w:rsidR="00E72391" w:rsidRDefault="00E7239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719jvLFAvUbEPGAQGSs2xJAaoO4PhpdPxvFHD22eE1F1sV7kFwy/xjz3M6jXa+exu0l6grJVb7RD3zYrhqsnEA==" w:salt="JZ/il5BYexISebwWjqq8W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344734"/>
    <w:rsid w:val="004978A9"/>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75C5C"/>
    <w:rsid w:val="009931D8"/>
    <w:rsid w:val="009950AD"/>
    <w:rsid w:val="009A1AA9"/>
    <w:rsid w:val="009A5409"/>
    <w:rsid w:val="009B0F54"/>
    <w:rsid w:val="009C396C"/>
    <w:rsid w:val="009D7364"/>
    <w:rsid w:val="00A00359"/>
    <w:rsid w:val="00A223B8"/>
    <w:rsid w:val="00A35FD6"/>
    <w:rsid w:val="00A67E37"/>
    <w:rsid w:val="00AB08C6"/>
    <w:rsid w:val="00AC2FD2"/>
    <w:rsid w:val="00B0135A"/>
    <w:rsid w:val="00B539E9"/>
    <w:rsid w:val="00B572B4"/>
    <w:rsid w:val="00B87D4A"/>
    <w:rsid w:val="00C01341"/>
    <w:rsid w:val="00C13A1D"/>
    <w:rsid w:val="00C75938"/>
    <w:rsid w:val="00C96FB1"/>
    <w:rsid w:val="00CA330D"/>
    <w:rsid w:val="00CE3092"/>
    <w:rsid w:val="00D155B0"/>
    <w:rsid w:val="00D76E23"/>
    <w:rsid w:val="00DB26A7"/>
    <w:rsid w:val="00DB7785"/>
    <w:rsid w:val="00DE0E68"/>
    <w:rsid w:val="00E72391"/>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131407547">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7403390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70051780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 w:id="18466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0652-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64</TotalTime>
  <Pages>4</Pages>
  <Words>588</Words>
  <Characters>3358</Characters>
  <Application>Microsoft Office Word</Application>
  <DocSecurity>8</DocSecurity>
  <Lines>27</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27</cp:revision>
  <cp:lastPrinted>2023-05-17T11:22:00Z</cp:lastPrinted>
  <dcterms:created xsi:type="dcterms:W3CDTF">2023-05-16T17:42:00Z</dcterms:created>
  <dcterms:modified xsi:type="dcterms:W3CDTF">2023-05-17T14:28:00Z</dcterms:modified>
</cp:coreProperties>
</file>