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48F004C4" w:rsidR="00C13A1D" w:rsidRDefault="00C13A1D" w:rsidP="004B7E44">
                                  <w:pPr>
                                    <w:pStyle w:val="KonuBal"/>
                                    <w:rPr>
                                      <w:lang w:bidi="tr-TR"/>
                                    </w:rPr>
                                  </w:pPr>
                                  <w:r>
                                    <w:rPr>
                                      <w:lang w:bidi="tr-TR"/>
                                    </w:rPr>
                                    <w:t>PRO-</w:t>
                                  </w:r>
                                  <w:r w:rsidR="009A5409">
                                    <w:rPr>
                                      <w:lang w:bidi="tr-TR"/>
                                    </w:rPr>
                                    <w:t>Y</w:t>
                                  </w:r>
                                  <w:r w:rsidR="00C86EDB">
                                    <w:rPr>
                                      <w:lang w:bidi="tr-TR"/>
                                    </w:rPr>
                                    <w:t>S</w:t>
                                  </w:r>
                                  <w:r w:rsidR="00164AA6">
                                    <w:rPr>
                                      <w:lang w:bidi="tr-TR"/>
                                    </w:rPr>
                                    <w:t>0256</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48F004C4" w:rsidR="00C13A1D" w:rsidRDefault="00C13A1D" w:rsidP="004B7E44">
                            <w:pPr>
                              <w:pStyle w:val="KonuBal"/>
                              <w:rPr>
                                <w:lang w:bidi="tr-TR"/>
                              </w:rPr>
                            </w:pPr>
                            <w:r>
                              <w:rPr>
                                <w:lang w:bidi="tr-TR"/>
                              </w:rPr>
                              <w:t>PRO-</w:t>
                            </w:r>
                            <w:r w:rsidR="009A5409">
                              <w:rPr>
                                <w:lang w:bidi="tr-TR"/>
                              </w:rPr>
                              <w:t>Y</w:t>
                            </w:r>
                            <w:r w:rsidR="00C86EDB">
                              <w:rPr>
                                <w:lang w:bidi="tr-TR"/>
                              </w:rPr>
                              <w:t>S</w:t>
                            </w:r>
                            <w:r w:rsidR="00164AA6">
                              <w:rPr>
                                <w:lang w:bidi="tr-TR"/>
                              </w:rPr>
                              <w:t>0256</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4611663F" w14:textId="77777777" w:rsidR="00C86EDB" w:rsidRDefault="00C86EDB" w:rsidP="004B7E44">
                                  <w:pPr>
                                    <w:pStyle w:val="Altyaz"/>
                                    <w:rPr>
                                      <w:lang w:bidi="tr-TR"/>
                                    </w:rPr>
                                  </w:pPr>
                                  <w:r>
                                    <w:rPr>
                                      <w:lang w:bidi="tr-TR"/>
                                    </w:rPr>
                                    <w:t>Teknik Servisler İçin</w:t>
                                  </w:r>
                                </w:p>
                                <w:p w14:paraId="126D31F8" w14:textId="1218376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4611663F" w14:textId="77777777" w:rsidR="00C86EDB" w:rsidRDefault="00C86EDB" w:rsidP="004B7E44">
                            <w:pPr>
                              <w:pStyle w:val="Altyaz"/>
                              <w:rPr>
                                <w:lang w:bidi="tr-TR"/>
                              </w:rPr>
                            </w:pPr>
                            <w:r>
                              <w:rPr>
                                <w:lang w:bidi="tr-TR"/>
                              </w:rPr>
                              <w:t>Teknik Servisler İçin</w:t>
                            </w:r>
                          </w:p>
                          <w:p w14:paraId="126D31F8" w14:textId="1218376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4FAF91AD">
            <wp:simplePos x="0" y="0"/>
            <wp:positionH relativeFrom="page">
              <wp:align>left</wp:align>
            </wp:positionH>
            <wp:positionV relativeFrom="page">
              <wp:align>top</wp:align>
            </wp:positionV>
            <wp:extent cx="7664925" cy="10842161"/>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5" cy="10842161"/>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03EDBACD" w:rsidR="00C01341" w:rsidRDefault="00C01341" w:rsidP="00CA330D">
      <w:pPr>
        <w:rPr>
          <w:color w:val="auto"/>
        </w:rPr>
      </w:pPr>
      <w:r>
        <w:rPr>
          <w:color w:val="auto"/>
        </w:rPr>
        <w:t>Paket Adresi:</w:t>
      </w:r>
      <w:r w:rsidR="00235264">
        <w:rPr>
          <w:color w:val="auto"/>
        </w:rPr>
        <w:t xml:space="preserve"> </w:t>
      </w:r>
      <w:hyperlink r:id="rId9" w:history="1">
        <w:r w:rsidR="00164AA6" w:rsidRPr="004D068D">
          <w:rPr>
            <w:rStyle w:val="Kpr"/>
          </w:rPr>
          <w:t>https://www.websitem.biz/hazir-site/pro-ys0256-servisciler-icin-hazir-web-sitesi</w:t>
        </w:r>
      </w:hyperlink>
      <w:r w:rsidR="00164AA6">
        <w:rPr>
          <w:color w:val="auto"/>
        </w:rPr>
        <w:t xml:space="preserve"> </w:t>
      </w:r>
    </w:p>
    <w:p w14:paraId="4CE8F1C5" w14:textId="77777777" w:rsidR="00C01341" w:rsidRDefault="00C01341" w:rsidP="00CA330D">
      <w:pPr>
        <w:rPr>
          <w:color w:val="auto"/>
        </w:rPr>
      </w:pPr>
    </w:p>
    <w:p w14:paraId="7AA4BECF" w14:textId="7EEF930B" w:rsidR="00164AA6" w:rsidRPr="00164AA6" w:rsidRDefault="00164AA6" w:rsidP="00164AA6">
      <w:pPr>
        <w:rPr>
          <w:color w:val="auto"/>
        </w:rPr>
      </w:pPr>
      <w:r w:rsidRPr="00164AA6">
        <w:rPr>
          <w:color w:val="auto"/>
        </w:rPr>
        <w:t>PRO-YS0256 mobil-tablet ve Smart (Akıllı) TV uyumlu olup, SEO alt yapısı ile Google gibi arama motorlarında yer alan hazır servisçiler için </w:t>
      </w:r>
      <w:hyperlink r:id="rId10" w:tgtFrame="_blank" w:history="1">
        <w:r w:rsidRPr="00164AA6">
          <w:rPr>
            <w:rStyle w:val="Kpr"/>
            <w:color w:val="auto"/>
          </w:rPr>
          <w:t>web sitesi</w:t>
        </w:r>
      </w:hyperlink>
      <w:r w:rsidRPr="00164AA6">
        <w:rPr>
          <w:color w:val="auto"/>
        </w:rPr>
        <w:t> paketidir.</w:t>
      </w:r>
      <w:r>
        <w:rPr>
          <w:color w:val="auto"/>
        </w:rPr>
        <w:t xml:space="preserve"> </w:t>
      </w:r>
      <w:r w:rsidRPr="00164AA6">
        <w:rPr>
          <w:color w:val="auto"/>
        </w:rPr>
        <w:t>Profesyonel tasarıma sahip olan PRO-YS0256 hazır servisçiler için web sitesi paketinin içeriklerini değiştirmeniz halinde şablon olarak hemen hemen her meslek dalı için kullanabilirsiniz.</w:t>
      </w:r>
    </w:p>
    <w:p w14:paraId="79C734AA" w14:textId="77777777" w:rsidR="004145FE" w:rsidRPr="00CA330D" w:rsidRDefault="004145FE"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44891EC" w14:textId="77777777" w:rsidR="00C86EDB" w:rsidRPr="00C86EDB" w:rsidRDefault="00C86EDB" w:rsidP="00C86EDB">
      <w:pPr>
        <w:pStyle w:val="ListeParagraf"/>
        <w:numPr>
          <w:ilvl w:val="0"/>
          <w:numId w:val="6"/>
        </w:numPr>
        <w:rPr>
          <w:color w:val="auto"/>
        </w:rPr>
      </w:pPr>
      <w:r w:rsidRPr="00C86EDB">
        <w:rPr>
          <w:color w:val="auto"/>
        </w:rPr>
        <w:t>Bu hazır web sitesi mobil - tablet  ve Smart TV uyumludur.</w:t>
      </w:r>
    </w:p>
    <w:p w14:paraId="4F12F8F4" w14:textId="77777777" w:rsidR="00C86EDB" w:rsidRPr="00C86EDB" w:rsidRDefault="00C86EDB" w:rsidP="00C86EDB">
      <w:pPr>
        <w:pStyle w:val="ListeParagraf"/>
        <w:numPr>
          <w:ilvl w:val="0"/>
          <w:numId w:val="6"/>
        </w:numPr>
        <w:rPr>
          <w:color w:val="auto"/>
        </w:rPr>
      </w:pPr>
      <w:r w:rsidRPr="00C86EDB">
        <w:rPr>
          <w:color w:val="auto"/>
        </w:rPr>
        <w:t>Google ve diğer arama motorları için SEO alt yapısı bulunmaktadır.</w:t>
      </w:r>
    </w:p>
    <w:p w14:paraId="25E589E6" w14:textId="77777777" w:rsidR="00C86EDB" w:rsidRPr="00C86EDB" w:rsidRDefault="00C86EDB" w:rsidP="00C86EDB">
      <w:pPr>
        <w:pStyle w:val="ListeParagraf"/>
        <w:numPr>
          <w:ilvl w:val="0"/>
          <w:numId w:val="6"/>
        </w:numPr>
        <w:rPr>
          <w:color w:val="auto"/>
        </w:rPr>
      </w:pPr>
      <w:r w:rsidRPr="00C86EDB">
        <w:rPr>
          <w:color w:val="auto"/>
        </w:rPr>
        <w:t>Müşterilerinizin size yorum gönderebileceği ve sizinde web sitenizde yayınlayabileceğiniz, yorum sistemi mevcuttur.</w:t>
      </w:r>
    </w:p>
    <w:p w14:paraId="71E80D8D" w14:textId="77777777" w:rsidR="00C86EDB" w:rsidRPr="00C86EDB" w:rsidRDefault="00C86EDB" w:rsidP="00C86EDB">
      <w:pPr>
        <w:pStyle w:val="ListeParagraf"/>
        <w:numPr>
          <w:ilvl w:val="0"/>
          <w:numId w:val="6"/>
        </w:numPr>
        <w:rPr>
          <w:color w:val="auto"/>
        </w:rPr>
      </w:pPr>
      <w:r w:rsidRPr="00C86EDB">
        <w:rPr>
          <w:color w:val="auto"/>
        </w:rPr>
        <w:t>Resim galeri bölümüne sınırsız resim eklemesi yapabilirsiniz.</w:t>
      </w:r>
    </w:p>
    <w:p w14:paraId="6E5CC19F" w14:textId="77777777" w:rsidR="00C86EDB" w:rsidRPr="00C86EDB" w:rsidRDefault="00C86EDB" w:rsidP="00C86EDB">
      <w:pPr>
        <w:pStyle w:val="ListeParagraf"/>
        <w:numPr>
          <w:ilvl w:val="0"/>
          <w:numId w:val="6"/>
        </w:numPr>
        <w:rPr>
          <w:color w:val="auto"/>
        </w:rPr>
      </w:pPr>
      <w:r w:rsidRPr="00C86EDB">
        <w:rPr>
          <w:color w:val="auto"/>
        </w:rPr>
        <w:t>Google maps üzerinden adresinizi ziyaretçilerinize gösterebilirsiniz.</w:t>
      </w:r>
    </w:p>
    <w:p w14:paraId="777CE413" w14:textId="77777777" w:rsidR="00C86EDB" w:rsidRPr="00C86EDB" w:rsidRDefault="00C86EDB" w:rsidP="00C86EDB">
      <w:pPr>
        <w:pStyle w:val="ListeParagraf"/>
        <w:numPr>
          <w:ilvl w:val="0"/>
          <w:numId w:val="6"/>
        </w:numPr>
        <w:rPr>
          <w:color w:val="auto"/>
        </w:rPr>
      </w:pPr>
      <w:r w:rsidRPr="00C86EDB">
        <w:rPr>
          <w:color w:val="auto"/>
        </w:rPr>
        <w:t>Duyurular / Haberler alanı vardır. Ziyaretçilerinize duyurularınızı web sitenizden yayınlayabilirsiniz.</w:t>
      </w:r>
    </w:p>
    <w:p w14:paraId="0D469BBA" w14:textId="77777777" w:rsidR="00C86EDB" w:rsidRPr="00C86EDB" w:rsidRDefault="00C86EDB" w:rsidP="00C86EDB">
      <w:pPr>
        <w:pStyle w:val="ListeParagraf"/>
        <w:numPr>
          <w:ilvl w:val="0"/>
          <w:numId w:val="6"/>
        </w:numPr>
        <w:rPr>
          <w:color w:val="auto"/>
        </w:rPr>
      </w:pPr>
      <w:r w:rsidRPr="00C86EDB">
        <w:rPr>
          <w:color w:val="auto"/>
        </w:rPr>
        <w:t>Geniş slayt alanı bulunmaktadır. Ürün veya hizmetlerinizi dikkat çekici bir halde ziyaretçilerinize yansıtabilirsiniz.</w:t>
      </w:r>
    </w:p>
    <w:p w14:paraId="68D0D48F" w14:textId="77777777" w:rsidR="00C86EDB" w:rsidRPr="00C86EDB" w:rsidRDefault="00C86EDB" w:rsidP="00C86EDB">
      <w:pPr>
        <w:pStyle w:val="ListeParagraf"/>
        <w:numPr>
          <w:ilvl w:val="0"/>
          <w:numId w:val="6"/>
        </w:numPr>
        <w:rPr>
          <w:color w:val="auto"/>
        </w:rPr>
      </w:pPr>
      <w:r w:rsidRPr="00C86EDB">
        <w:rPr>
          <w:color w:val="auto"/>
        </w:rPr>
        <w:t>İnsan kaynakları bölümüne entegre ettiğimiz kapsamlı CV formu ile yeni çalışma arkadaşları edinebilirsiniz.</w:t>
      </w:r>
    </w:p>
    <w:p w14:paraId="2E774F50" w14:textId="77777777" w:rsidR="00C86EDB" w:rsidRPr="00C86EDB" w:rsidRDefault="00C86EDB" w:rsidP="00C86EDB">
      <w:pPr>
        <w:pStyle w:val="ListeParagraf"/>
        <w:numPr>
          <w:ilvl w:val="0"/>
          <w:numId w:val="6"/>
        </w:numPr>
        <w:rPr>
          <w:color w:val="auto"/>
        </w:rPr>
      </w:pPr>
      <w:r w:rsidRPr="00C86EDB">
        <w:rPr>
          <w:color w:val="auto"/>
        </w:rPr>
        <w:t>Şubelerinizi iletişim sayfanızdan ziyaretçilerinize paylaşarak web sitenize gelen kişileri en yakın şubenize yönlendirebilirsiniz.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10C4195" w14:textId="77777777" w:rsidR="00C86EDB" w:rsidRPr="00C86EDB" w:rsidRDefault="00C86EDB" w:rsidP="00C86EDB">
      <w:pPr>
        <w:pStyle w:val="ListeParagraf"/>
        <w:numPr>
          <w:ilvl w:val="0"/>
          <w:numId w:val="8"/>
        </w:numPr>
        <w:rPr>
          <w:color w:val="auto"/>
        </w:rPr>
      </w:pPr>
      <w:r w:rsidRPr="00C86EDB">
        <w:rPr>
          <w:color w:val="auto"/>
        </w:rPr>
        <w:t>Bu hazır web sitesinin yönetim paneli mobil - tablet  ve Smart TV uyumludur. Her cihazdan web sitenizi anında yönetebilirsiniz.</w:t>
      </w:r>
    </w:p>
    <w:p w14:paraId="5E3CDD79" w14:textId="667634FF" w:rsidR="00C86EDB" w:rsidRPr="00C86EDB" w:rsidRDefault="00C86EDB" w:rsidP="00C86EDB">
      <w:pPr>
        <w:pStyle w:val="ListeParagraf"/>
        <w:numPr>
          <w:ilvl w:val="0"/>
          <w:numId w:val="8"/>
        </w:numPr>
        <w:rPr>
          <w:color w:val="auto"/>
        </w:rPr>
      </w:pPr>
      <w:r w:rsidRPr="00C86EDB">
        <w:rPr>
          <w:color w:val="auto"/>
        </w:rPr>
        <w:t>Kolay kullanıma sahip olan ara yüzü tamamen Türkçe'dir.</w:t>
      </w:r>
    </w:p>
    <w:p w14:paraId="60095DD2" w14:textId="77777777" w:rsidR="00C86EDB" w:rsidRPr="00C86EDB" w:rsidRDefault="00C86EDB" w:rsidP="00C86EDB">
      <w:pPr>
        <w:pStyle w:val="ListeParagraf"/>
        <w:numPr>
          <w:ilvl w:val="0"/>
          <w:numId w:val="8"/>
        </w:numPr>
        <w:rPr>
          <w:color w:val="auto"/>
        </w:rPr>
      </w:pPr>
      <w:r w:rsidRPr="00C86EDB">
        <w:rPr>
          <w:color w:val="auto"/>
        </w:rPr>
        <w:t>Web sitenizin menü / alt menü gruplarını istedğiniz kadar ekleme / çıkartma yapabilirsiniz.</w:t>
      </w:r>
    </w:p>
    <w:p w14:paraId="62612C96" w14:textId="77777777" w:rsidR="00C86EDB" w:rsidRPr="00C86EDB" w:rsidRDefault="00C86EDB" w:rsidP="00C86EDB">
      <w:pPr>
        <w:pStyle w:val="ListeParagraf"/>
        <w:numPr>
          <w:ilvl w:val="0"/>
          <w:numId w:val="8"/>
        </w:numPr>
        <w:rPr>
          <w:color w:val="auto"/>
        </w:rPr>
      </w:pPr>
      <w:r w:rsidRPr="00C86EDB">
        <w:rPr>
          <w:color w:val="auto"/>
        </w:rPr>
        <w:t>Menülerinizin sırasını yönetim panelinizden kolayca değiştirebilirsiniz.</w:t>
      </w:r>
    </w:p>
    <w:p w14:paraId="44F85487" w14:textId="15D40BC3" w:rsidR="00C86EDB" w:rsidRPr="00C86EDB" w:rsidRDefault="00C86EDB" w:rsidP="00C86EDB">
      <w:pPr>
        <w:pStyle w:val="ListeParagraf"/>
        <w:numPr>
          <w:ilvl w:val="0"/>
          <w:numId w:val="8"/>
        </w:numPr>
        <w:rPr>
          <w:color w:val="auto"/>
        </w:rPr>
      </w:pPr>
      <w:r w:rsidRPr="00C86EDB">
        <w:rPr>
          <w:color w:val="auto"/>
        </w:rPr>
        <w:t>Site içeriklerinizi tamamen yönetim paneliniz üzerinden düzenleyebilirsiniz. (Örn: ön görünümdeki (Anasayfa) tüm bölümleri, buton yazılarını, linkleri ve başlıkları düzenleyebilirsiniz.)</w:t>
      </w:r>
    </w:p>
    <w:p w14:paraId="05CF9750" w14:textId="451A9B55" w:rsidR="00C86EDB" w:rsidRPr="00C86EDB" w:rsidRDefault="00C86EDB" w:rsidP="00C86EDB">
      <w:pPr>
        <w:pStyle w:val="ListeParagraf"/>
        <w:numPr>
          <w:ilvl w:val="0"/>
          <w:numId w:val="8"/>
        </w:numPr>
        <w:rPr>
          <w:color w:val="auto"/>
        </w:rPr>
      </w:pPr>
      <w:r w:rsidRPr="00C86EDB">
        <w:rPr>
          <w:color w:val="auto"/>
        </w:rPr>
        <w:t>Web siteniz üzerinde bulunan formlar aracılığıyla tarafınıza gönderilen her şeyi yönetim panelinizden de görebilirsiniz. E-mail adresinize gönderirken kopyasını yönetim panelinize kaydetmektedir.</w:t>
      </w:r>
    </w:p>
    <w:p w14:paraId="07EC8A7E" w14:textId="77777777" w:rsidR="00C86EDB" w:rsidRPr="00C86EDB" w:rsidRDefault="00C86EDB" w:rsidP="00C86EDB">
      <w:pPr>
        <w:pStyle w:val="ListeParagraf"/>
        <w:numPr>
          <w:ilvl w:val="0"/>
          <w:numId w:val="8"/>
        </w:numPr>
        <w:rPr>
          <w:color w:val="auto"/>
        </w:rPr>
      </w:pPr>
      <w:r w:rsidRPr="00C86EDB">
        <w:rPr>
          <w:color w:val="auto"/>
        </w:rPr>
        <w:t>Yönetim panelinizde hazır ikon arşivi bulunmaktadır. İstediğiniz ikonu istediğiniz bölümde kullanabilirsiniz.</w:t>
      </w:r>
    </w:p>
    <w:p w14:paraId="1889C09E" w14:textId="4833563C" w:rsidR="00C86EDB" w:rsidRPr="00C86EDB" w:rsidRDefault="00C86EDB" w:rsidP="00C86EDB">
      <w:pPr>
        <w:pStyle w:val="ListeParagraf"/>
        <w:numPr>
          <w:ilvl w:val="0"/>
          <w:numId w:val="8"/>
        </w:numPr>
        <w:rPr>
          <w:color w:val="auto"/>
        </w:rPr>
      </w:pPr>
      <w:r w:rsidRPr="00C86EDB">
        <w:rPr>
          <w:color w:val="auto"/>
        </w:rPr>
        <w:t>Slayt alanınızı düzenleyebilirsiniz. (Ön görünümde bulunan slayt kısmının fon resmini ve üstündeki yazıyı değiştirebilir. Yazıya buton ekleyebilir, buton üstüne yazıyı kendiniz yazabilir ve butonun linkini istediğiniz sayfaya/siteye yönlendirebilirsiniz.)</w:t>
      </w:r>
    </w:p>
    <w:p w14:paraId="77AF33C1" w14:textId="77777777" w:rsidR="00C86EDB" w:rsidRPr="00C86EDB" w:rsidRDefault="00C86EDB" w:rsidP="00C86EDB">
      <w:pPr>
        <w:pStyle w:val="ListeParagraf"/>
        <w:numPr>
          <w:ilvl w:val="0"/>
          <w:numId w:val="8"/>
        </w:numPr>
        <w:rPr>
          <w:color w:val="auto"/>
        </w:rPr>
      </w:pPr>
      <w:r w:rsidRPr="00C86EDB">
        <w:rPr>
          <w:color w:val="auto"/>
        </w:rPr>
        <w:t>Sosyal ağ butonlarınızı istediğiniz kadar ekleme / çıkartma yapabilirsiniz. Tüm sosyal ağların ikonları mevcuttur.</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405C3" w14:textId="77777777" w:rsidR="00C062BF" w:rsidRDefault="00C062BF" w:rsidP="004B7E44">
      <w:r>
        <w:separator/>
      </w:r>
    </w:p>
  </w:endnote>
  <w:endnote w:type="continuationSeparator" w:id="0">
    <w:p w14:paraId="03FFA575" w14:textId="77777777" w:rsidR="00C062BF" w:rsidRDefault="00C062BF"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640A3B50-104A-48A5-B5AB-698A77785AC8}"/>
    <w:embedBold r:id="rId2" w:fontKey="{346EB0B9-74F3-45DF-829C-C2A20E51EF33}"/>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06282B30-B809-490A-988C-F0009A44F5BE}"/>
    <w:embedBold r:id="rId4" w:fontKey="{4A261DEC-ED3A-472F-BB7E-2C61B657E54B}"/>
    <w:embedItalic r:id="rId5" w:fontKey="{494B81E5-2016-4601-803C-63EE17805E8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EE2D5" w14:textId="77777777" w:rsidR="00C062BF" w:rsidRDefault="00C062BF" w:rsidP="004B7E44">
      <w:r>
        <w:separator/>
      </w:r>
    </w:p>
  </w:footnote>
  <w:footnote w:type="continuationSeparator" w:id="0">
    <w:p w14:paraId="684F29B3" w14:textId="77777777" w:rsidR="00C062BF" w:rsidRDefault="00C062BF"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3CA283A"/>
    <w:multiLevelType w:val="multilevel"/>
    <w:tmpl w:val="C1A0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9C7D63"/>
    <w:multiLevelType w:val="hybridMultilevel"/>
    <w:tmpl w:val="193200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0934EEA"/>
    <w:multiLevelType w:val="multilevel"/>
    <w:tmpl w:val="72F8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AA1C86"/>
    <w:multiLevelType w:val="hybridMultilevel"/>
    <w:tmpl w:val="DA8CBE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documentProtection w:edit="readOnly" w:enforcement="1" w:cryptProviderType="rsaAES" w:cryptAlgorithmClass="hash" w:cryptAlgorithmType="typeAny" w:cryptAlgorithmSid="14" w:cryptSpinCount="100000" w:hash="AAzvgcQ9g+Pe7V9jDBwZRXHrJxfWqq71BEpx0ZtPOAx66Y0oG+wpM8WOnrD0T2Q7+Ka/S8dSjDQIncTe1bSxww==" w:salt="p1Nqf1E9P0nIXfnuM0KBt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64AA6"/>
    <w:rsid w:val="001A2498"/>
    <w:rsid w:val="001B744A"/>
    <w:rsid w:val="0023097E"/>
    <w:rsid w:val="00231A54"/>
    <w:rsid w:val="00235264"/>
    <w:rsid w:val="00240526"/>
    <w:rsid w:val="00293B83"/>
    <w:rsid w:val="004145FE"/>
    <w:rsid w:val="004B7E44"/>
    <w:rsid w:val="004D5252"/>
    <w:rsid w:val="004F0786"/>
    <w:rsid w:val="004F2B86"/>
    <w:rsid w:val="005347E1"/>
    <w:rsid w:val="00537257"/>
    <w:rsid w:val="00554178"/>
    <w:rsid w:val="005A241D"/>
    <w:rsid w:val="005A718F"/>
    <w:rsid w:val="005E5478"/>
    <w:rsid w:val="005F7E30"/>
    <w:rsid w:val="006707F7"/>
    <w:rsid w:val="006A3CE7"/>
    <w:rsid w:val="00701730"/>
    <w:rsid w:val="0074570E"/>
    <w:rsid w:val="007516CF"/>
    <w:rsid w:val="00755D8C"/>
    <w:rsid w:val="007D3C83"/>
    <w:rsid w:val="007D5560"/>
    <w:rsid w:val="0084322F"/>
    <w:rsid w:val="008B33BC"/>
    <w:rsid w:val="009120E9"/>
    <w:rsid w:val="00934742"/>
    <w:rsid w:val="00945900"/>
    <w:rsid w:val="009931D8"/>
    <w:rsid w:val="009A1AA9"/>
    <w:rsid w:val="009A5409"/>
    <w:rsid w:val="009C396C"/>
    <w:rsid w:val="00A00359"/>
    <w:rsid w:val="00A223B8"/>
    <w:rsid w:val="00A35FD6"/>
    <w:rsid w:val="00A67E37"/>
    <w:rsid w:val="00AA1514"/>
    <w:rsid w:val="00AB08C6"/>
    <w:rsid w:val="00B53163"/>
    <w:rsid w:val="00B539E9"/>
    <w:rsid w:val="00B572B4"/>
    <w:rsid w:val="00B87D4A"/>
    <w:rsid w:val="00B90CE9"/>
    <w:rsid w:val="00BE62E5"/>
    <w:rsid w:val="00C01341"/>
    <w:rsid w:val="00C062BF"/>
    <w:rsid w:val="00C13A1D"/>
    <w:rsid w:val="00C75938"/>
    <w:rsid w:val="00C86EDB"/>
    <w:rsid w:val="00CA330D"/>
    <w:rsid w:val="00CE3092"/>
    <w:rsid w:val="00D155B0"/>
    <w:rsid w:val="00DB26A7"/>
    <w:rsid w:val="00DB7785"/>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6029">
      <w:bodyDiv w:val="1"/>
      <w:marLeft w:val="0"/>
      <w:marRight w:val="0"/>
      <w:marTop w:val="0"/>
      <w:marBottom w:val="0"/>
      <w:divBdr>
        <w:top w:val="none" w:sz="0" w:space="0" w:color="auto"/>
        <w:left w:val="none" w:sz="0" w:space="0" w:color="auto"/>
        <w:bottom w:val="none" w:sz="0" w:space="0" w:color="auto"/>
        <w:right w:val="none" w:sz="0" w:space="0" w:color="auto"/>
      </w:divBdr>
    </w:div>
    <w:div w:id="25446294">
      <w:bodyDiv w:val="1"/>
      <w:marLeft w:val="0"/>
      <w:marRight w:val="0"/>
      <w:marTop w:val="0"/>
      <w:marBottom w:val="0"/>
      <w:divBdr>
        <w:top w:val="none" w:sz="0" w:space="0" w:color="auto"/>
        <w:left w:val="none" w:sz="0" w:space="0" w:color="auto"/>
        <w:bottom w:val="none" w:sz="0" w:space="0" w:color="auto"/>
        <w:right w:val="none" w:sz="0" w:space="0" w:color="auto"/>
      </w:divBdr>
    </w:div>
    <w:div w:id="184371800">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368605081">
      <w:bodyDiv w:val="1"/>
      <w:marLeft w:val="0"/>
      <w:marRight w:val="0"/>
      <w:marTop w:val="0"/>
      <w:marBottom w:val="0"/>
      <w:divBdr>
        <w:top w:val="none" w:sz="0" w:space="0" w:color="auto"/>
        <w:left w:val="none" w:sz="0" w:space="0" w:color="auto"/>
        <w:bottom w:val="none" w:sz="0" w:space="0" w:color="auto"/>
        <w:right w:val="none" w:sz="0" w:space="0" w:color="auto"/>
      </w:divBdr>
    </w:div>
    <w:div w:id="508568828">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720058288">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85881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s0256-servisciler-icin-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64</TotalTime>
  <Pages>4</Pages>
  <Words>648</Words>
  <Characters>3696</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24</cp:revision>
  <cp:lastPrinted>2023-05-17T11:55:00Z</cp:lastPrinted>
  <dcterms:created xsi:type="dcterms:W3CDTF">2023-05-16T17:42:00Z</dcterms:created>
  <dcterms:modified xsi:type="dcterms:W3CDTF">2023-05-17T12:38:00Z</dcterms:modified>
</cp:coreProperties>
</file>