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85695F2" w:rsidR="00C13A1D" w:rsidRDefault="00C13A1D" w:rsidP="004B7E44">
                                  <w:pPr>
                                    <w:pStyle w:val="KonuBal"/>
                                    <w:rPr>
                                      <w:lang w:bidi="tr-TR"/>
                                    </w:rPr>
                                  </w:pPr>
                                  <w:r>
                                    <w:rPr>
                                      <w:lang w:bidi="tr-TR"/>
                                    </w:rPr>
                                    <w:t>PRO-Y</w:t>
                                  </w:r>
                                  <w:r w:rsidR="00CA330D">
                                    <w:rPr>
                                      <w:lang w:bidi="tr-TR"/>
                                    </w:rPr>
                                    <w:t>N</w:t>
                                  </w:r>
                                  <w:r w:rsidR="009931D8">
                                    <w:rPr>
                                      <w:lang w:bidi="tr-TR"/>
                                    </w:rPr>
                                    <w:t>5239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85695F2" w:rsidR="00C13A1D" w:rsidRDefault="00C13A1D" w:rsidP="004B7E44">
                            <w:pPr>
                              <w:pStyle w:val="KonuBal"/>
                              <w:rPr>
                                <w:lang w:bidi="tr-TR"/>
                              </w:rPr>
                            </w:pPr>
                            <w:r>
                              <w:rPr>
                                <w:lang w:bidi="tr-TR"/>
                              </w:rPr>
                              <w:t>PRO-Y</w:t>
                            </w:r>
                            <w:r w:rsidR="00CA330D">
                              <w:rPr>
                                <w:lang w:bidi="tr-TR"/>
                              </w:rPr>
                              <w:t>N</w:t>
                            </w:r>
                            <w:r w:rsidR="009931D8">
                              <w:rPr>
                                <w:lang w:bidi="tr-TR"/>
                              </w:rPr>
                              <w:t>5239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30AF8EA4" w:rsidR="004B7E44" w:rsidRDefault="004B7E44" w:rsidP="004B7E44">
      <w:r>
        <w:rPr>
          <w:noProof/>
          <w:lang w:bidi="tr-TR"/>
        </w:rPr>
        <w:drawing>
          <wp:anchor distT="0" distB="0" distL="114300" distR="114300" simplePos="0" relativeHeight="251658240" behindDoc="1" locked="0" layoutInCell="1" allowOverlap="1" wp14:anchorId="34D445DB" wp14:editId="169E50BB">
            <wp:simplePos x="0" y="0"/>
            <wp:positionH relativeFrom="page">
              <wp:align>left</wp:align>
            </wp:positionH>
            <wp:positionV relativeFrom="page">
              <wp:align>top</wp:align>
            </wp:positionV>
            <wp:extent cx="7664931" cy="1084216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31" cy="10842168"/>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p>
    <w:p w14:paraId="2E2A3D2B" w14:textId="77777777" w:rsidR="004B7E44" w:rsidRDefault="00A67E37">
      <w:pPr>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p>
    <w:p w14:paraId="257956DE" w14:textId="0C8C41FC" w:rsidR="004B7E44" w:rsidRDefault="00C13A1D" w:rsidP="004B7E44">
      <w:pPr>
        <w:pStyle w:val="Balk2"/>
        <w:spacing w:after="500"/>
      </w:pPr>
      <w:r>
        <w:lastRenderedPageBreak/>
        <w:t>Paket Detayları</w:t>
      </w:r>
    </w:p>
    <w:p w14:paraId="15594102" w14:textId="7AFC284C" w:rsidR="00C01341" w:rsidRDefault="00C01341" w:rsidP="00CA330D">
      <w:pPr>
        <w:rPr>
          <w:color w:val="auto"/>
        </w:rPr>
      </w:pPr>
      <w:r>
        <w:rPr>
          <w:color w:val="auto"/>
        </w:rPr>
        <w:t xml:space="preserve">Paket Adresi: </w:t>
      </w:r>
      <w:hyperlink r:id="rId9" w:history="1">
        <w:r w:rsidR="009931D8" w:rsidRPr="000D61D0">
          <w:rPr>
            <w:rStyle w:val="Kpr"/>
          </w:rPr>
          <w:t>https://www.websitem.biz/hazir-site/pro-yn5239-hazir-nakliyeciler-icin-web-sitesi</w:t>
        </w:r>
      </w:hyperlink>
      <w:r w:rsidR="009931D8">
        <w:rPr>
          <w:color w:val="auto"/>
        </w:rPr>
        <w:t xml:space="preserve"> </w:t>
      </w:r>
    </w:p>
    <w:p w14:paraId="4CE8F1C5" w14:textId="77777777" w:rsidR="00C01341" w:rsidRDefault="00C01341" w:rsidP="00CA330D">
      <w:pPr>
        <w:rPr>
          <w:color w:val="auto"/>
        </w:rPr>
      </w:pPr>
    </w:p>
    <w:p w14:paraId="7BCC227B" w14:textId="271E3E38" w:rsidR="00CA330D" w:rsidRDefault="00CA330D" w:rsidP="00CA330D">
      <w:pPr>
        <w:rPr>
          <w:color w:val="auto"/>
        </w:rPr>
      </w:pPr>
      <w:r w:rsidRPr="00CA330D">
        <w:rPr>
          <w:color w:val="auto"/>
        </w:rPr>
        <w:t>Nakliye ve taşımacılık hizmeti veren firmalara özel olarak hazırlanan PRO-YN</w:t>
      </w:r>
      <w:r w:rsidR="009931D8">
        <w:rPr>
          <w:color w:val="auto"/>
        </w:rPr>
        <w:t>5239</w:t>
      </w:r>
      <w:r w:rsidRPr="00CA330D">
        <w:rPr>
          <w:color w:val="auto"/>
        </w:rPr>
        <w:t xml:space="preserve"> nolu hazır web sitesi paketidir. Evden eve nakliyat, şehiriçi, şehirler arası nakliyat, uluslar arası nakliyat, parça yük taşıma, komple yük taşıma vb. gibi tüm nakliyat firmaları için hazırlanan uygun fiyatlı hazır web sitesi paketidir.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29BC72F6" w14:textId="53D3541D" w:rsidR="00C13A1D" w:rsidRPr="00C13A1D" w:rsidRDefault="006707F7" w:rsidP="00C13A1D">
      <w:pPr>
        <w:pStyle w:val="ListeParagraf"/>
        <w:numPr>
          <w:ilvl w:val="0"/>
          <w:numId w:val="1"/>
        </w:numPr>
        <w:rPr>
          <w:color w:val="auto"/>
        </w:rPr>
      </w:pPr>
      <w:r>
        <w:rPr>
          <w:color w:val="auto"/>
        </w:rPr>
        <w:t>Site içi SEO</w:t>
      </w:r>
      <w:r w:rsidR="00C13A1D" w:rsidRPr="00C13A1D">
        <w:rPr>
          <w:color w:val="auto"/>
        </w:rPr>
        <w:t xml:space="preserve"> Çalışması yapılmış olup, siteniz </w:t>
      </w:r>
      <w:r w:rsidRPr="00C13A1D">
        <w:rPr>
          <w:color w:val="auto"/>
        </w:rPr>
        <w:t>Google</w:t>
      </w:r>
      <w:r w:rsidR="00C13A1D" w:rsidRPr="00C13A1D">
        <w:rPr>
          <w:color w:val="auto"/>
        </w:rPr>
        <w:t xml:space="preserve"> gibi arama motorlarında üst sıralarda yer alması hedeflenmiştir.</w:t>
      </w:r>
    </w:p>
    <w:p w14:paraId="2E547303" w14:textId="025AD429" w:rsidR="00C13A1D" w:rsidRPr="00C13A1D" w:rsidRDefault="00C13A1D" w:rsidP="00C13A1D">
      <w:pPr>
        <w:pStyle w:val="ListeParagraf"/>
        <w:numPr>
          <w:ilvl w:val="0"/>
          <w:numId w:val="1"/>
        </w:numPr>
        <w:rPr>
          <w:color w:val="auto"/>
        </w:rPr>
      </w:pPr>
      <w:r w:rsidRPr="00C13A1D">
        <w:rPr>
          <w:color w:val="auto"/>
        </w:rPr>
        <w:t xml:space="preserve">Düzenlenebilir </w:t>
      </w:r>
      <w:r w:rsidR="006707F7" w:rsidRPr="00C13A1D">
        <w:rPr>
          <w:color w:val="auto"/>
        </w:rPr>
        <w:t>Anasayfa</w:t>
      </w:r>
      <w:r w:rsidRPr="00C13A1D">
        <w:rPr>
          <w:color w:val="auto"/>
        </w:rPr>
        <w:t xml:space="preserve"> sayesinde müşterilerinizin dikkatini çekmek istediğiniz yöne doğru yönlendirebilirsiniz.</w:t>
      </w:r>
    </w:p>
    <w:p w14:paraId="78CCF92D" w14:textId="77777777" w:rsidR="00C13A1D" w:rsidRPr="00C13A1D" w:rsidRDefault="00C13A1D" w:rsidP="00C13A1D">
      <w:pPr>
        <w:pStyle w:val="ListeParagraf"/>
        <w:numPr>
          <w:ilvl w:val="0"/>
          <w:numId w:val="1"/>
        </w:numPr>
        <w:rPr>
          <w:color w:val="auto"/>
        </w:rPr>
      </w:pPr>
      <w:r w:rsidRPr="00C13A1D">
        <w:rPr>
          <w:color w:val="auto"/>
        </w:rPr>
        <w:t>Geniş slayt alanı ile tanıtımlarınızı yapabilirsiniz.</w:t>
      </w:r>
    </w:p>
    <w:p w14:paraId="6A80314D" w14:textId="77777777" w:rsidR="00C13A1D" w:rsidRPr="00C13A1D" w:rsidRDefault="00C13A1D" w:rsidP="00C13A1D">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52F03DD9" w14:textId="77777777" w:rsidR="00C13A1D" w:rsidRPr="00C13A1D" w:rsidRDefault="00C13A1D" w:rsidP="00C13A1D">
      <w:pPr>
        <w:pStyle w:val="ListeParagraf"/>
        <w:numPr>
          <w:ilvl w:val="0"/>
          <w:numId w:val="1"/>
        </w:numPr>
        <w:rPr>
          <w:color w:val="auto"/>
        </w:rPr>
      </w:pPr>
      <w:r w:rsidRPr="00C13A1D">
        <w:rPr>
          <w:color w:val="auto"/>
        </w:rPr>
        <w:t>İletişim formu üzerinden istek ve şikayetlerini dile getirebilirler.</w:t>
      </w:r>
    </w:p>
    <w:p w14:paraId="658196BB" w14:textId="77777777" w:rsidR="00C13A1D" w:rsidRPr="00C13A1D" w:rsidRDefault="00C13A1D" w:rsidP="00C13A1D">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7DB89BE" w14:textId="77777777" w:rsidR="00C13A1D" w:rsidRDefault="00C13A1D" w:rsidP="00C13A1D">
      <w:pPr>
        <w:pStyle w:val="ListeParagraf"/>
        <w:numPr>
          <w:ilvl w:val="0"/>
          <w:numId w:val="1"/>
        </w:numPr>
        <w:rPr>
          <w:color w:val="auto"/>
        </w:rPr>
      </w:pPr>
      <w:r w:rsidRPr="00C13A1D">
        <w:rPr>
          <w:color w:val="auto"/>
        </w:rPr>
        <w:t>Referanslarınızı müşterilerinize web sitenizden gösterebilirsiniz.</w:t>
      </w:r>
    </w:p>
    <w:p w14:paraId="21B989F8" w14:textId="00A205F6" w:rsidR="00537257" w:rsidRDefault="00C13A1D" w:rsidP="00537257">
      <w:pPr>
        <w:pStyle w:val="ListeParagraf"/>
        <w:numPr>
          <w:ilvl w:val="0"/>
          <w:numId w:val="1"/>
        </w:numPr>
        <w:rPr>
          <w:color w:val="auto"/>
        </w:rPr>
      </w:pPr>
      <w:r w:rsidRPr="00C13A1D">
        <w:rPr>
          <w:color w:val="auto"/>
        </w:rPr>
        <w:t>Gelişmiş resim galerisi ile resim arşivinizi yayınlayabilirsiniz.</w:t>
      </w:r>
    </w:p>
    <w:p w14:paraId="23067D20" w14:textId="50EE13CE" w:rsidR="00537257" w:rsidRDefault="00537257" w:rsidP="00537257">
      <w:pPr>
        <w:pStyle w:val="ListeParagraf"/>
        <w:numPr>
          <w:ilvl w:val="0"/>
          <w:numId w:val="1"/>
        </w:numPr>
        <w:rPr>
          <w:color w:val="auto"/>
        </w:rPr>
      </w:pPr>
      <w:r w:rsidRPr="00537257">
        <w:rPr>
          <w:color w:val="auto"/>
        </w:rPr>
        <w:t>Google maps destekli iletişim sayfası sayesinde canlı harita üzerinden iş adresinizi gösterebilirsiniz.</w:t>
      </w:r>
    </w:p>
    <w:p w14:paraId="68EC3791" w14:textId="77777777" w:rsidR="00537257" w:rsidRDefault="00537257" w:rsidP="00537257">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55EF461E" w14:textId="58165D37" w:rsidR="00E94B5F" w:rsidRDefault="00C13A1D" w:rsidP="00537257">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B2997EA" w14:textId="77777777" w:rsidR="00554178" w:rsidRPr="00554178" w:rsidRDefault="00554178" w:rsidP="00554178">
      <w:pPr>
        <w:pStyle w:val="ListeParagraf"/>
        <w:numPr>
          <w:ilvl w:val="0"/>
          <w:numId w:val="2"/>
        </w:numPr>
        <w:spacing w:after="200"/>
        <w:rPr>
          <w:color w:val="auto"/>
        </w:rPr>
      </w:pPr>
      <w:r w:rsidRPr="00554178">
        <w:rPr>
          <w:color w:val="auto"/>
        </w:rPr>
        <w:t>Tüm Web Sitesini Yönetim Paneli Üzerinden Kontrol Edebilirsiniz.</w:t>
      </w:r>
    </w:p>
    <w:p w14:paraId="5BC9E043" w14:textId="77777777" w:rsidR="00554178" w:rsidRPr="00554178" w:rsidRDefault="00554178" w:rsidP="00554178">
      <w:pPr>
        <w:pStyle w:val="ListeParagraf"/>
        <w:numPr>
          <w:ilvl w:val="0"/>
          <w:numId w:val="2"/>
        </w:numPr>
        <w:spacing w:after="200"/>
        <w:rPr>
          <w:color w:val="auto"/>
        </w:rPr>
      </w:pPr>
      <w:r w:rsidRPr="00554178">
        <w:rPr>
          <w:color w:val="auto"/>
        </w:rPr>
        <w:t>Sınırsız menü ve alt menü ekleyebilirsiniz.</w:t>
      </w:r>
    </w:p>
    <w:p w14:paraId="4EE46108" w14:textId="77777777" w:rsidR="00554178" w:rsidRPr="00554178" w:rsidRDefault="00554178" w:rsidP="00554178">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31DFD5B" w14:textId="198CA7FA" w:rsidR="00554178" w:rsidRPr="00554178" w:rsidRDefault="00554178" w:rsidP="00554178">
      <w:pPr>
        <w:pStyle w:val="ListeParagraf"/>
        <w:numPr>
          <w:ilvl w:val="0"/>
          <w:numId w:val="2"/>
        </w:numPr>
        <w:spacing w:after="200"/>
        <w:rPr>
          <w:color w:val="auto"/>
        </w:rPr>
      </w:pPr>
      <w:r w:rsidRPr="00554178">
        <w:rPr>
          <w:color w:val="auto"/>
        </w:rPr>
        <w:t>Slayt alanınızı düzenleyebilirsiniz.</w:t>
      </w:r>
    </w:p>
    <w:p w14:paraId="2E3FBB0F" w14:textId="72955E69" w:rsidR="00554178" w:rsidRPr="00554178" w:rsidRDefault="00554178" w:rsidP="00554178">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0FF569F6" w14:textId="220C095D" w:rsidR="00554178" w:rsidRPr="00554178" w:rsidRDefault="00554178" w:rsidP="00554178">
      <w:pPr>
        <w:pStyle w:val="ListeParagraf"/>
        <w:numPr>
          <w:ilvl w:val="0"/>
          <w:numId w:val="2"/>
        </w:numPr>
        <w:spacing w:after="200"/>
        <w:rPr>
          <w:color w:val="auto"/>
        </w:rPr>
      </w:pPr>
      <w:r w:rsidRPr="00554178">
        <w:rPr>
          <w:color w:val="auto"/>
        </w:rPr>
        <w:t>Sınırsız duyuru yayınlayabilirsiniz.</w:t>
      </w:r>
    </w:p>
    <w:p w14:paraId="67B12F62" w14:textId="5EB167FE" w:rsidR="00554178" w:rsidRPr="00554178" w:rsidRDefault="00554178" w:rsidP="00554178">
      <w:pPr>
        <w:pStyle w:val="ListeParagraf"/>
        <w:numPr>
          <w:ilvl w:val="0"/>
          <w:numId w:val="2"/>
        </w:numPr>
        <w:spacing w:after="200"/>
        <w:rPr>
          <w:color w:val="auto"/>
        </w:rPr>
      </w:pPr>
      <w:r w:rsidRPr="00554178">
        <w:rPr>
          <w:color w:val="auto"/>
        </w:rPr>
        <w:t>Resim galerinize sınırsız resim yüklemesi yapabilirsiniz.</w:t>
      </w:r>
    </w:p>
    <w:p w14:paraId="5ABD4DBD" w14:textId="25F762FC" w:rsidR="00554178" w:rsidRPr="00554178" w:rsidRDefault="00554178" w:rsidP="00554178">
      <w:pPr>
        <w:pStyle w:val="ListeParagraf"/>
        <w:numPr>
          <w:ilvl w:val="0"/>
          <w:numId w:val="2"/>
        </w:numPr>
        <w:spacing w:after="200"/>
        <w:rPr>
          <w:color w:val="auto"/>
        </w:rPr>
      </w:pPr>
      <w:r w:rsidRPr="00554178">
        <w:rPr>
          <w:color w:val="auto"/>
        </w:rPr>
        <w:t>Toplu resim yükleme sayesinde resimlerinizin hepsini tek seferde yükleme yapabilirsiniz.</w:t>
      </w:r>
    </w:p>
    <w:p w14:paraId="04CC4451" w14:textId="46214BF4" w:rsidR="00554178" w:rsidRDefault="00554178" w:rsidP="00554178">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0"/>
      <w:footerReference w:type="default" r:id="rId11"/>
      <w:footerReference w:type="first" r:id="rId12"/>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7CFD" w14:textId="77777777" w:rsidR="00EA09AC" w:rsidRDefault="00EA09AC" w:rsidP="004B7E44">
      <w:r>
        <w:separator/>
      </w:r>
    </w:p>
  </w:endnote>
  <w:endnote w:type="continuationSeparator" w:id="0">
    <w:p w14:paraId="714264DC" w14:textId="77777777" w:rsidR="00EA09AC" w:rsidRDefault="00EA09AC"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24CBBCE6-472B-49D3-84C9-72325A68E926}"/>
    <w:embedBold r:id="rId2" w:fontKey="{0ACAF9C7-0113-4C87-9E31-CDDF01C8D8C2}"/>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5F5C24BC-665F-495D-A7F7-1A4CB9235C1E}"/>
    <w:embedBold r:id="rId4" w:fontKey="{8A896BA4-25A8-4AEE-98A2-B334A6FA27E2}"/>
    <w:embedItalic r:id="rId5" w:fontKey="{7DB2850A-CA0D-4421-BAB9-C9E88FE8C399}"/>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0C052" w14:textId="77777777" w:rsidR="00EA09AC" w:rsidRDefault="00EA09AC" w:rsidP="004B7E44">
      <w:r>
        <w:separator/>
      </w:r>
    </w:p>
  </w:footnote>
  <w:footnote w:type="continuationSeparator" w:id="0">
    <w:p w14:paraId="41CDA328" w14:textId="77777777" w:rsidR="00EA09AC" w:rsidRDefault="00EA09AC"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BIj+YdK873Jr9k/dEgiPdvLWy2098hP5hzvZ6MCtYRYFE3VkHzH0vgb4+3qiVcaWGXmt1no/0fx4NtffFu9Z3A==" w:salt="5x4jbbL6zbRKd3cgi6DbL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B744A"/>
    <w:rsid w:val="0023097E"/>
    <w:rsid w:val="00240526"/>
    <w:rsid w:val="00293B83"/>
    <w:rsid w:val="004B7E44"/>
    <w:rsid w:val="004D5252"/>
    <w:rsid w:val="004F0786"/>
    <w:rsid w:val="004F2B86"/>
    <w:rsid w:val="00537257"/>
    <w:rsid w:val="00554178"/>
    <w:rsid w:val="005A718F"/>
    <w:rsid w:val="006707F7"/>
    <w:rsid w:val="006A3CE7"/>
    <w:rsid w:val="007516CF"/>
    <w:rsid w:val="007D3C83"/>
    <w:rsid w:val="007D5560"/>
    <w:rsid w:val="008B33BC"/>
    <w:rsid w:val="009120E9"/>
    <w:rsid w:val="00934742"/>
    <w:rsid w:val="00945900"/>
    <w:rsid w:val="009931D8"/>
    <w:rsid w:val="009A1AA9"/>
    <w:rsid w:val="009C396C"/>
    <w:rsid w:val="00A00359"/>
    <w:rsid w:val="00A223B8"/>
    <w:rsid w:val="00A35FD6"/>
    <w:rsid w:val="00A67E37"/>
    <w:rsid w:val="00B539E9"/>
    <w:rsid w:val="00B572B4"/>
    <w:rsid w:val="00B87D4A"/>
    <w:rsid w:val="00C01341"/>
    <w:rsid w:val="00C13A1D"/>
    <w:rsid w:val="00C75938"/>
    <w:rsid w:val="00CA330D"/>
    <w:rsid w:val="00CE3092"/>
    <w:rsid w:val="00D155B0"/>
    <w:rsid w:val="00DB26A7"/>
    <w:rsid w:val="00DB7785"/>
    <w:rsid w:val="00E76CAD"/>
    <w:rsid w:val="00E94B5F"/>
    <w:rsid w:val="00EA0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ebsitem.biz/hazir-site/pro-yn5239-hazir-nakliyeciler-icin-web-site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27</TotalTime>
  <Pages>4</Pages>
  <Words>593</Words>
  <Characters>3386</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10</cp:revision>
  <dcterms:created xsi:type="dcterms:W3CDTF">2023-05-16T17:42:00Z</dcterms:created>
  <dcterms:modified xsi:type="dcterms:W3CDTF">2023-05-17T11:15:00Z</dcterms:modified>
</cp:coreProperties>
</file>