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1D08175" w:rsidR="00C13A1D" w:rsidRDefault="00C13A1D" w:rsidP="004B7E44">
                                  <w:pPr>
                                    <w:pStyle w:val="KonuBal"/>
                                    <w:rPr>
                                      <w:lang w:bidi="tr-TR"/>
                                    </w:rPr>
                                  </w:pPr>
                                  <w:r>
                                    <w:rPr>
                                      <w:lang w:bidi="tr-TR"/>
                                    </w:rPr>
                                    <w:t>PRO-Y</w:t>
                                  </w:r>
                                  <w:r w:rsidR="00CA330D">
                                    <w:rPr>
                                      <w:lang w:bidi="tr-TR"/>
                                    </w:rPr>
                                    <w:t>N</w:t>
                                  </w:r>
                                  <w:r w:rsidR="00C01341">
                                    <w:rPr>
                                      <w:lang w:bidi="tr-TR"/>
                                    </w:rPr>
                                    <w:t>3067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1D08175" w:rsidR="00C13A1D" w:rsidRDefault="00C13A1D" w:rsidP="004B7E44">
                            <w:pPr>
                              <w:pStyle w:val="KonuBal"/>
                              <w:rPr>
                                <w:lang w:bidi="tr-TR"/>
                              </w:rPr>
                            </w:pPr>
                            <w:r>
                              <w:rPr>
                                <w:lang w:bidi="tr-TR"/>
                              </w:rPr>
                              <w:t>PRO-Y</w:t>
                            </w:r>
                            <w:r w:rsidR="00CA330D">
                              <w:rPr>
                                <w:lang w:bidi="tr-TR"/>
                              </w:rPr>
                              <w:t>N</w:t>
                            </w:r>
                            <w:r w:rsidR="00C01341">
                              <w:rPr>
                                <w:lang w:bidi="tr-TR"/>
                              </w:rPr>
                              <w:t>3067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81AB37"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30AF8EA4" w:rsidR="004B7E44" w:rsidRDefault="004B7E44" w:rsidP="004B7E44">
      <w:r>
        <w:rPr>
          <w:noProof/>
          <w:lang w:bidi="tr-TR"/>
        </w:rPr>
        <w:drawing>
          <wp:anchor distT="0" distB="0" distL="114300" distR="114300" simplePos="0" relativeHeight="251658240" behindDoc="1" locked="0" layoutInCell="1" allowOverlap="1" wp14:anchorId="34D445DB" wp14:editId="7622C7C1">
            <wp:simplePos x="0" y="0"/>
            <wp:positionH relativeFrom="page">
              <wp:align>left</wp:align>
            </wp:positionH>
            <wp:positionV relativeFrom="page">
              <wp:align>top</wp:align>
            </wp:positionV>
            <wp:extent cx="7664931" cy="10842169"/>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31" cy="10842169"/>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B700"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p>
    <w:p w14:paraId="2E2A3D2B" w14:textId="77777777" w:rsidR="004B7E44" w:rsidRDefault="00A67E37">
      <w:pPr>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p>
    <w:p w14:paraId="257956DE" w14:textId="0C8C41FC" w:rsidR="004B7E44" w:rsidRDefault="00C13A1D" w:rsidP="004B7E44">
      <w:pPr>
        <w:pStyle w:val="Balk2"/>
        <w:spacing w:after="500"/>
      </w:pPr>
      <w:r>
        <w:lastRenderedPageBreak/>
        <w:t>Paket Detayları</w:t>
      </w:r>
    </w:p>
    <w:p w14:paraId="15594102" w14:textId="7CCDB8A6" w:rsidR="00C01341" w:rsidRDefault="00C01341" w:rsidP="00CA330D">
      <w:pPr>
        <w:rPr>
          <w:color w:val="auto"/>
        </w:rPr>
      </w:pPr>
      <w:r>
        <w:rPr>
          <w:color w:val="auto"/>
        </w:rPr>
        <w:t xml:space="preserve">Paket Adresi: </w:t>
      </w:r>
      <w:hyperlink r:id="rId9" w:history="1">
        <w:r w:rsidRPr="00C01341">
          <w:rPr>
            <w:rStyle w:val="Kpr"/>
            <w:color w:val="155D56" w:themeColor="accent3" w:themeShade="BF"/>
          </w:rPr>
          <w:t>https://www.websitem.biz/hazir-site/pro-yn3067-hazir-nakliyeciler-icin-web-sitesi</w:t>
        </w:r>
      </w:hyperlink>
      <w:r>
        <w:rPr>
          <w:color w:val="auto"/>
        </w:rPr>
        <w:t xml:space="preserve"> </w:t>
      </w:r>
    </w:p>
    <w:p w14:paraId="4CE8F1C5" w14:textId="77777777" w:rsidR="00C01341" w:rsidRDefault="00C01341" w:rsidP="00CA330D">
      <w:pPr>
        <w:rPr>
          <w:color w:val="auto"/>
        </w:rPr>
      </w:pPr>
    </w:p>
    <w:p w14:paraId="7BCC227B" w14:textId="2F561B12" w:rsidR="00CA330D" w:rsidRDefault="00CA330D" w:rsidP="00CA330D">
      <w:pPr>
        <w:rPr>
          <w:color w:val="auto"/>
        </w:rPr>
      </w:pPr>
      <w:r w:rsidRPr="00CA330D">
        <w:rPr>
          <w:color w:val="auto"/>
        </w:rPr>
        <w:t>Nakliye ve taşımacılık hizmeti veren firmalara özel olarak hazırlanan PRO-YN9205 nolu hazır web sitesi paketidir. Evden eve nakliyat, şehiriçi, şehirler arası nakliyat, uluslar arası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0052B" w14:textId="77777777" w:rsidR="000A1A61" w:rsidRDefault="000A1A61" w:rsidP="004B7E44">
      <w:r>
        <w:separator/>
      </w:r>
    </w:p>
  </w:endnote>
  <w:endnote w:type="continuationSeparator" w:id="0">
    <w:p w14:paraId="31E24825" w14:textId="77777777" w:rsidR="000A1A61" w:rsidRDefault="000A1A6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55B2F78C-951B-4BCC-AA94-67912E586877}"/>
    <w:embedBold r:id="rId2" w:fontKey="{BBE98B9E-2A0E-4DA3-9F1C-5B4DA826F9F5}"/>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BF15E725-FB2C-45B7-9F68-D1EDAA3F8563}"/>
    <w:embedBold r:id="rId4" w:fontKey="{682601AB-CFE4-4438-9F8A-D592E6213FA1}"/>
    <w:embedItalic r:id="rId5" w:fontKey="{6E321D74-CD96-40AF-82E0-A345DAAFD9C9}"/>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E9DE" w14:textId="77777777" w:rsidR="000A1A61" w:rsidRDefault="000A1A61" w:rsidP="004B7E44">
      <w:r>
        <w:separator/>
      </w:r>
    </w:p>
  </w:footnote>
  <w:footnote w:type="continuationSeparator" w:id="0">
    <w:p w14:paraId="455BECD2" w14:textId="77777777" w:rsidR="000A1A61" w:rsidRDefault="000A1A6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1" w:cryptProviderType="rsaAES" w:cryptAlgorithmClass="hash" w:cryptAlgorithmType="typeAny" w:cryptAlgorithmSid="14" w:cryptSpinCount="100000" w:hash="OCTSPjFqdzaRFBjagA5jRy3D1W0EUjPrWe3Tr2pdnu2FBsyOE6tIzMaHB8KgrSNIb/7bioIunzORnEUzOifX7Q==" w:salt="KuNDsn53pAceLidFiFmlK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B744A"/>
    <w:rsid w:val="0023097E"/>
    <w:rsid w:val="00240526"/>
    <w:rsid w:val="00293B83"/>
    <w:rsid w:val="004B7E44"/>
    <w:rsid w:val="004D5252"/>
    <w:rsid w:val="004F0786"/>
    <w:rsid w:val="004F2B86"/>
    <w:rsid w:val="00537257"/>
    <w:rsid w:val="00554178"/>
    <w:rsid w:val="005A718F"/>
    <w:rsid w:val="006707F7"/>
    <w:rsid w:val="006A3CE7"/>
    <w:rsid w:val="007516CF"/>
    <w:rsid w:val="007D3C83"/>
    <w:rsid w:val="007D5560"/>
    <w:rsid w:val="008B33BC"/>
    <w:rsid w:val="009120E9"/>
    <w:rsid w:val="00934742"/>
    <w:rsid w:val="00945900"/>
    <w:rsid w:val="009C396C"/>
    <w:rsid w:val="00A00359"/>
    <w:rsid w:val="00A223B8"/>
    <w:rsid w:val="00A35FD6"/>
    <w:rsid w:val="00A67E37"/>
    <w:rsid w:val="00B539E9"/>
    <w:rsid w:val="00B572B4"/>
    <w:rsid w:val="00B87D4A"/>
    <w:rsid w:val="00C01341"/>
    <w:rsid w:val="00C13A1D"/>
    <w:rsid w:val="00C75938"/>
    <w:rsid w:val="00CA330D"/>
    <w:rsid w:val="00CE3092"/>
    <w:rsid w:val="00D155B0"/>
    <w:rsid w:val="00DB26A7"/>
    <w:rsid w:val="00E76CAD"/>
    <w:rsid w:val="00E94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93C842"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ebsitem.biz/hazir-site/pro-yn3067-hazir-nakliyeciler-icin-web-sit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23</TotalTime>
  <Pages>4</Pages>
  <Words>593</Words>
  <Characters>3386</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7</cp:revision>
  <dcterms:created xsi:type="dcterms:W3CDTF">2023-05-16T17:42:00Z</dcterms:created>
  <dcterms:modified xsi:type="dcterms:W3CDTF">2023-05-17T11:08:00Z</dcterms:modified>
</cp:coreProperties>
</file>