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0D185237" w:rsidR="00C13A1D" w:rsidRDefault="00C13A1D" w:rsidP="004B7E44">
                                  <w:pPr>
                                    <w:pStyle w:val="KonuBal"/>
                                    <w:rPr>
                                      <w:lang w:bidi="tr-TR"/>
                                    </w:rPr>
                                  </w:pPr>
                                  <w:r>
                                    <w:rPr>
                                      <w:lang w:bidi="tr-TR"/>
                                    </w:rPr>
                                    <w:t>PRO-</w:t>
                                  </w:r>
                                  <w:r w:rsidR="009A5409">
                                    <w:rPr>
                                      <w:lang w:bidi="tr-TR"/>
                                    </w:rPr>
                                    <w:t>Y</w:t>
                                  </w:r>
                                  <w:r w:rsidR="00CB163E">
                                    <w:rPr>
                                      <w:lang w:bidi="tr-TR"/>
                                    </w:rPr>
                                    <w:t>6337</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0D185237" w:rsidR="00C13A1D" w:rsidRDefault="00C13A1D" w:rsidP="004B7E44">
                            <w:pPr>
                              <w:pStyle w:val="KonuBal"/>
                              <w:rPr>
                                <w:lang w:bidi="tr-TR"/>
                              </w:rPr>
                            </w:pPr>
                            <w:r>
                              <w:rPr>
                                <w:lang w:bidi="tr-TR"/>
                              </w:rPr>
                              <w:t>PRO-</w:t>
                            </w:r>
                            <w:r w:rsidR="009A5409">
                              <w:rPr>
                                <w:lang w:bidi="tr-TR"/>
                              </w:rPr>
                              <w:t>Y</w:t>
                            </w:r>
                            <w:r w:rsidR="00CB163E">
                              <w:rPr>
                                <w:lang w:bidi="tr-TR"/>
                              </w:rPr>
                              <w:t>6337</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763C7F07">
            <wp:simplePos x="0" y="0"/>
            <wp:positionH relativeFrom="page">
              <wp:align>left</wp:align>
            </wp:positionH>
            <wp:positionV relativeFrom="page">
              <wp:align>top</wp:align>
            </wp:positionV>
            <wp:extent cx="7664922" cy="1084215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2" cy="10842155"/>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7E3873DF" w:rsidR="00C01341" w:rsidRDefault="00C01341" w:rsidP="00CA330D">
      <w:pPr>
        <w:rPr>
          <w:color w:val="auto"/>
        </w:rPr>
      </w:pPr>
      <w:r>
        <w:rPr>
          <w:color w:val="auto"/>
        </w:rPr>
        <w:t>Paket Adresi</w:t>
      </w:r>
      <w:r w:rsidR="0021676F">
        <w:rPr>
          <w:color w:val="auto"/>
        </w:rPr>
        <w:t>:</w:t>
      </w:r>
      <w:r w:rsidR="005D1828">
        <w:rPr>
          <w:color w:val="auto"/>
        </w:rPr>
        <w:t xml:space="preserve"> </w:t>
      </w:r>
      <w:hyperlink r:id="rId9" w:history="1">
        <w:r w:rsidR="00CB163E" w:rsidRPr="007D3485">
          <w:rPr>
            <w:rStyle w:val="Kpr"/>
          </w:rPr>
          <w:t>https://www.websitem.biz/hazir-site/pro-y6337-hazir-web-sitesi</w:t>
        </w:r>
      </w:hyperlink>
      <w:r w:rsidR="00CB163E">
        <w:rPr>
          <w:color w:val="auto"/>
        </w:rPr>
        <w:t xml:space="preserve"> </w:t>
      </w:r>
    </w:p>
    <w:p w14:paraId="4CE8F1C5" w14:textId="77777777" w:rsidR="00C01341" w:rsidRDefault="00C01341" w:rsidP="00CA330D">
      <w:pPr>
        <w:rPr>
          <w:color w:val="auto"/>
        </w:rPr>
      </w:pPr>
    </w:p>
    <w:p w14:paraId="7EEA55CD" w14:textId="77777777" w:rsidR="00CB163E" w:rsidRPr="00CB163E" w:rsidRDefault="00CB163E" w:rsidP="00CB163E">
      <w:pPr>
        <w:rPr>
          <w:color w:val="auto"/>
        </w:rPr>
      </w:pPr>
      <w:proofErr w:type="gramStart"/>
      <w:r w:rsidRPr="00CB163E">
        <w:rPr>
          <w:color w:val="auto"/>
        </w:rPr>
        <w:t>Mobil -</w:t>
      </w:r>
      <w:proofErr w:type="gramEnd"/>
      <w:r w:rsidRPr="00CB163E">
        <w:rPr>
          <w:color w:val="auto"/>
        </w:rPr>
        <w:t xml:space="preserve"> tablet uyumlu PRO-Y6337 </w:t>
      </w:r>
      <w:proofErr w:type="spellStart"/>
      <w:r w:rsidRPr="00CB163E">
        <w:rPr>
          <w:color w:val="auto"/>
        </w:rPr>
        <w:t>nolu</w:t>
      </w:r>
      <w:proofErr w:type="spellEnd"/>
      <w:r w:rsidRPr="00CB163E">
        <w:rPr>
          <w:color w:val="auto"/>
        </w:rPr>
        <w:t> </w:t>
      </w:r>
      <w:hyperlink r:id="rId10" w:tgtFrame="_blank" w:history="1">
        <w:r w:rsidRPr="00CB163E">
          <w:rPr>
            <w:rStyle w:val="Kpr"/>
            <w:color w:val="auto"/>
          </w:rPr>
          <w:t>hazır site</w:t>
        </w:r>
      </w:hyperlink>
      <w:r w:rsidRPr="00CB163E">
        <w:rPr>
          <w:color w:val="auto"/>
        </w:rPr>
        <w:t> paketinde bulunan geniş slayt alanı ve sınırsız içerik ekleme özellikleri firmanızın ve ürünlerinizin tanıtımında sizlere çok yardımcı olacaktır.</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BB507" w14:textId="77777777" w:rsidR="00ED4F42" w:rsidRDefault="00ED4F42" w:rsidP="004B7E44">
      <w:r>
        <w:separator/>
      </w:r>
    </w:p>
  </w:endnote>
  <w:endnote w:type="continuationSeparator" w:id="0">
    <w:p w14:paraId="08E0D016" w14:textId="77777777" w:rsidR="00ED4F42" w:rsidRDefault="00ED4F42"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6FB94EB4-ABE5-4AFB-B52B-05739B7D4AB2}"/>
    <w:embedBold r:id="rId2" w:fontKey="{0E4AD927-1A80-4CC7-AA17-4DA186515B16}"/>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9693F5B8-826B-4DA2-84C0-5BCFE5317F97}"/>
    <w:embedBold r:id="rId4" w:fontKey="{CE488C8B-BEA8-482A-9F9C-8A657F1C3B5A}"/>
    <w:embedItalic r:id="rId5" w:fontKey="{534F8B0D-F855-4B7E-B8DE-5F0C9B5083AE}"/>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FB905" w14:textId="77777777" w:rsidR="00ED4F42" w:rsidRDefault="00ED4F42" w:rsidP="004B7E44">
      <w:r>
        <w:separator/>
      </w:r>
    </w:p>
  </w:footnote>
  <w:footnote w:type="continuationSeparator" w:id="0">
    <w:p w14:paraId="08690BB6" w14:textId="77777777" w:rsidR="00ED4F42" w:rsidRDefault="00ED4F42"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Of9zzZost68NXoApZNiX67w5AeulomUJfpcajTkbMiSaxmcyFvdjp9RLcEcn8CxVEGElFgALTpmu1OjdyDc0+A==" w:salt="3ZfVoeB6nw8+93UXs/VYq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05060"/>
    <w:rsid w:val="00036B34"/>
    <w:rsid w:val="000821D9"/>
    <w:rsid w:val="00082C17"/>
    <w:rsid w:val="000A1A61"/>
    <w:rsid w:val="000E5949"/>
    <w:rsid w:val="001A2498"/>
    <w:rsid w:val="001B744A"/>
    <w:rsid w:val="001D62A5"/>
    <w:rsid w:val="0021676F"/>
    <w:rsid w:val="0023097E"/>
    <w:rsid w:val="00231A54"/>
    <w:rsid w:val="00240526"/>
    <w:rsid w:val="00293B83"/>
    <w:rsid w:val="004321F6"/>
    <w:rsid w:val="004B7E44"/>
    <w:rsid w:val="004D5252"/>
    <w:rsid w:val="004E0B2A"/>
    <w:rsid w:val="004F0786"/>
    <w:rsid w:val="004F2B86"/>
    <w:rsid w:val="005347E1"/>
    <w:rsid w:val="00537257"/>
    <w:rsid w:val="00554178"/>
    <w:rsid w:val="005656C5"/>
    <w:rsid w:val="005A241D"/>
    <w:rsid w:val="005A718F"/>
    <w:rsid w:val="005D1828"/>
    <w:rsid w:val="005E3302"/>
    <w:rsid w:val="005E5478"/>
    <w:rsid w:val="005E7C0B"/>
    <w:rsid w:val="005F7E30"/>
    <w:rsid w:val="006707F7"/>
    <w:rsid w:val="00677802"/>
    <w:rsid w:val="006A3CE7"/>
    <w:rsid w:val="006C6CF2"/>
    <w:rsid w:val="0074570E"/>
    <w:rsid w:val="007516CF"/>
    <w:rsid w:val="0075583E"/>
    <w:rsid w:val="007D3C83"/>
    <w:rsid w:val="007D5560"/>
    <w:rsid w:val="00852C0D"/>
    <w:rsid w:val="008B33BC"/>
    <w:rsid w:val="009120E9"/>
    <w:rsid w:val="00934742"/>
    <w:rsid w:val="00934F5A"/>
    <w:rsid w:val="00945900"/>
    <w:rsid w:val="009931D8"/>
    <w:rsid w:val="009A1AA9"/>
    <w:rsid w:val="009A5409"/>
    <w:rsid w:val="009C396C"/>
    <w:rsid w:val="00A00359"/>
    <w:rsid w:val="00A223B8"/>
    <w:rsid w:val="00A35C3F"/>
    <w:rsid w:val="00A35FD6"/>
    <w:rsid w:val="00A67E37"/>
    <w:rsid w:val="00A74DE8"/>
    <w:rsid w:val="00AB08C6"/>
    <w:rsid w:val="00B17D2B"/>
    <w:rsid w:val="00B27016"/>
    <w:rsid w:val="00B539E9"/>
    <w:rsid w:val="00B572B4"/>
    <w:rsid w:val="00B87D4A"/>
    <w:rsid w:val="00BB33FF"/>
    <w:rsid w:val="00C01341"/>
    <w:rsid w:val="00C13A1D"/>
    <w:rsid w:val="00C75938"/>
    <w:rsid w:val="00CA330D"/>
    <w:rsid w:val="00CB163E"/>
    <w:rsid w:val="00CE3092"/>
    <w:rsid w:val="00D11BBD"/>
    <w:rsid w:val="00D155B0"/>
    <w:rsid w:val="00D97568"/>
    <w:rsid w:val="00DB26A7"/>
    <w:rsid w:val="00DB7785"/>
    <w:rsid w:val="00E53623"/>
    <w:rsid w:val="00E76CAD"/>
    <w:rsid w:val="00E85869"/>
    <w:rsid w:val="00E94B5F"/>
    <w:rsid w:val="00EA09AC"/>
    <w:rsid w:val="00ED4F42"/>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259920446">
      <w:bodyDiv w:val="1"/>
      <w:marLeft w:val="0"/>
      <w:marRight w:val="0"/>
      <w:marTop w:val="0"/>
      <w:marBottom w:val="0"/>
      <w:divBdr>
        <w:top w:val="none" w:sz="0" w:space="0" w:color="auto"/>
        <w:left w:val="none" w:sz="0" w:space="0" w:color="auto"/>
        <w:bottom w:val="none" w:sz="0" w:space="0" w:color="auto"/>
        <w:right w:val="none" w:sz="0" w:space="0" w:color="auto"/>
      </w:divBdr>
    </w:div>
    <w:div w:id="299457401">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991757396">
      <w:bodyDiv w:val="1"/>
      <w:marLeft w:val="0"/>
      <w:marRight w:val="0"/>
      <w:marTop w:val="0"/>
      <w:marBottom w:val="0"/>
      <w:divBdr>
        <w:top w:val="none" w:sz="0" w:space="0" w:color="auto"/>
        <w:left w:val="none" w:sz="0" w:space="0" w:color="auto"/>
        <w:bottom w:val="none" w:sz="0" w:space="0" w:color="auto"/>
        <w:right w:val="none" w:sz="0" w:space="0" w:color="auto"/>
      </w:divBdr>
    </w:div>
    <w:div w:id="1141776495">
      <w:bodyDiv w:val="1"/>
      <w:marLeft w:val="0"/>
      <w:marRight w:val="0"/>
      <w:marTop w:val="0"/>
      <w:marBottom w:val="0"/>
      <w:divBdr>
        <w:top w:val="none" w:sz="0" w:space="0" w:color="auto"/>
        <w:left w:val="none" w:sz="0" w:space="0" w:color="auto"/>
        <w:bottom w:val="none" w:sz="0" w:space="0" w:color="auto"/>
        <w:right w:val="none" w:sz="0" w:space="0" w:color="auto"/>
      </w:divBdr>
    </w:div>
    <w:div w:id="1257787772">
      <w:bodyDiv w:val="1"/>
      <w:marLeft w:val="0"/>
      <w:marRight w:val="0"/>
      <w:marTop w:val="0"/>
      <w:marBottom w:val="0"/>
      <w:divBdr>
        <w:top w:val="none" w:sz="0" w:space="0" w:color="auto"/>
        <w:left w:val="none" w:sz="0" w:space="0" w:color="auto"/>
        <w:bottom w:val="none" w:sz="0" w:space="0" w:color="auto"/>
        <w:right w:val="none" w:sz="0" w:space="0" w:color="auto"/>
      </w:divBdr>
    </w:div>
    <w:div w:id="1651134996">
      <w:bodyDiv w:val="1"/>
      <w:marLeft w:val="0"/>
      <w:marRight w:val="0"/>
      <w:marTop w:val="0"/>
      <w:marBottom w:val="0"/>
      <w:divBdr>
        <w:top w:val="none" w:sz="0" w:space="0" w:color="auto"/>
        <w:left w:val="none" w:sz="0" w:space="0" w:color="auto"/>
        <w:bottom w:val="none" w:sz="0" w:space="0" w:color="auto"/>
        <w:right w:val="none" w:sz="0" w:space="0" w:color="auto"/>
      </w:divBdr>
    </w:div>
    <w:div w:id="1704087415">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 w:id="1870099707">
      <w:bodyDiv w:val="1"/>
      <w:marLeft w:val="0"/>
      <w:marRight w:val="0"/>
      <w:marTop w:val="0"/>
      <w:marBottom w:val="0"/>
      <w:divBdr>
        <w:top w:val="none" w:sz="0" w:space="0" w:color="auto"/>
        <w:left w:val="none" w:sz="0" w:space="0" w:color="auto"/>
        <w:bottom w:val="none" w:sz="0" w:space="0" w:color="auto"/>
        <w:right w:val="none" w:sz="0" w:space="0" w:color="auto"/>
      </w:divBdr>
    </w:div>
    <w:div w:id="1921913491">
      <w:bodyDiv w:val="1"/>
      <w:marLeft w:val="0"/>
      <w:marRight w:val="0"/>
      <w:marTop w:val="0"/>
      <w:marBottom w:val="0"/>
      <w:divBdr>
        <w:top w:val="none" w:sz="0" w:space="0" w:color="auto"/>
        <w:left w:val="none" w:sz="0" w:space="0" w:color="auto"/>
        <w:bottom w:val="none" w:sz="0" w:space="0" w:color="auto"/>
        <w:right w:val="none" w:sz="0" w:space="0" w:color="auto"/>
      </w:divBdr>
    </w:div>
    <w:div w:id="2059888695">
      <w:bodyDiv w:val="1"/>
      <w:marLeft w:val="0"/>
      <w:marRight w:val="0"/>
      <w:marTop w:val="0"/>
      <w:marBottom w:val="0"/>
      <w:divBdr>
        <w:top w:val="none" w:sz="0" w:space="0" w:color="auto"/>
        <w:left w:val="none" w:sz="0" w:space="0" w:color="auto"/>
        <w:bottom w:val="none" w:sz="0" w:space="0" w:color="auto"/>
        <w:right w:val="none" w:sz="0" w:space="0" w:color="auto"/>
      </w:divBdr>
    </w:div>
    <w:div w:id="21305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6337-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70</TotalTime>
  <Pages>4</Pages>
  <Words>637</Words>
  <Characters>3633</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32</cp:revision>
  <cp:lastPrinted>2023-05-17T15:06:00Z</cp:lastPrinted>
  <dcterms:created xsi:type="dcterms:W3CDTF">2023-05-16T17:42:00Z</dcterms:created>
  <dcterms:modified xsi:type="dcterms:W3CDTF">2023-05-17T15:36:00Z</dcterms:modified>
</cp:coreProperties>
</file>