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B290AC6" w:rsidR="00C13A1D" w:rsidRDefault="00C13A1D" w:rsidP="004B7E44">
                                  <w:pPr>
                                    <w:pStyle w:val="KonuBal"/>
                                    <w:rPr>
                                      <w:lang w:bidi="tr-TR"/>
                                    </w:rPr>
                                  </w:pPr>
                                  <w:r>
                                    <w:rPr>
                                      <w:lang w:bidi="tr-TR"/>
                                    </w:rPr>
                                    <w:t>PRO-</w:t>
                                  </w:r>
                                  <w:r w:rsidR="009A5409">
                                    <w:rPr>
                                      <w:lang w:bidi="tr-TR"/>
                                    </w:rPr>
                                    <w:t>Y</w:t>
                                  </w:r>
                                  <w:r w:rsidR="004145FE">
                                    <w:rPr>
                                      <w:lang w:bidi="tr-TR"/>
                                    </w:rPr>
                                    <w:t>4164</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B290AC6" w:rsidR="00C13A1D" w:rsidRDefault="00C13A1D" w:rsidP="004B7E44">
                            <w:pPr>
                              <w:pStyle w:val="KonuBal"/>
                              <w:rPr>
                                <w:lang w:bidi="tr-TR"/>
                              </w:rPr>
                            </w:pPr>
                            <w:r>
                              <w:rPr>
                                <w:lang w:bidi="tr-TR"/>
                              </w:rPr>
                              <w:t>PRO-</w:t>
                            </w:r>
                            <w:r w:rsidR="009A5409">
                              <w:rPr>
                                <w:lang w:bidi="tr-TR"/>
                              </w:rPr>
                              <w:t>Y</w:t>
                            </w:r>
                            <w:r w:rsidR="004145FE">
                              <w:rPr>
                                <w:lang w:bidi="tr-TR"/>
                              </w:rPr>
                              <w:t>4164</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435A8FC2">
            <wp:simplePos x="0" y="0"/>
            <wp:positionH relativeFrom="page">
              <wp:align>left</wp:align>
            </wp:positionH>
            <wp:positionV relativeFrom="page">
              <wp:align>top</wp:align>
            </wp:positionV>
            <wp:extent cx="7664928"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8"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9B0A98C" w:rsidR="00C01341" w:rsidRDefault="00C01341" w:rsidP="00CA330D">
      <w:pPr>
        <w:rPr>
          <w:color w:val="auto"/>
        </w:rPr>
      </w:pPr>
      <w:r>
        <w:rPr>
          <w:color w:val="auto"/>
        </w:rPr>
        <w:t>Paket Adresi:</w:t>
      </w:r>
      <w:r w:rsidR="004145FE">
        <w:rPr>
          <w:color w:val="auto"/>
        </w:rPr>
        <w:t xml:space="preserve"> </w:t>
      </w:r>
      <w:hyperlink r:id="rId9" w:history="1">
        <w:r w:rsidR="004145FE" w:rsidRPr="00677542">
          <w:rPr>
            <w:rStyle w:val="Kpr"/>
          </w:rPr>
          <w:t>https://www.websitem.biz/hazir-site/pro-y4164-hazir-web-sitesi</w:t>
        </w:r>
      </w:hyperlink>
      <w:r w:rsidR="004145FE">
        <w:rPr>
          <w:color w:val="auto"/>
        </w:rPr>
        <w:t xml:space="preserve"> </w:t>
      </w:r>
    </w:p>
    <w:p w14:paraId="4CE8F1C5" w14:textId="77777777" w:rsidR="00C01341" w:rsidRDefault="00C01341" w:rsidP="00CA330D">
      <w:pPr>
        <w:rPr>
          <w:color w:val="auto"/>
        </w:rPr>
      </w:pPr>
    </w:p>
    <w:p w14:paraId="616F42D2" w14:textId="74624A3E" w:rsidR="00CA330D" w:rsidRPr="004145FE" w:rsidRDefault="004145FE" w:rsidP="004145FE">
      <w:pPr>
        <w:rPr>
          <w:color w:val="auto"/>
        </w:rPr>
      </w:pPr>
      <w:r w:rsidRPr="004145FE">
        <w:rPr>
          <w:color w:val="auto"/>
        </w:rPr>
        <w:t>Tam ekran slayt alanına sahip PRO-Y4164 nolu </w:t>
      </w:r>
      <w:hyperlink r:id="rId10" w:tgtFrame="_blank" w:history="1">
        <w:r w:rsidRPr="004145FE">
          <w:rPr>
            <w:rStyle w:val="Kpr"/>
            <w:color w:val="auto"/>
          </w:rPr>
          <w:t>web sitesi paketi</w:t>
        </w:r>
      </w:hyperlink>
      <w:r w:rsidRPr="004145FE">
        <w:rPr>
          <w:color w:val="auto"/>
        </w:rPr>
        <w:t> ile müşterilerinizi sitenize girdikleri anda yönlendirmeye başlayabilirsiniz. Ürünlerinizi veya firmanızın dikkat çekici özelliklerini bu alanda tanıtabilirsiniz.</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03BF" w14:textId="77777777" w:rsidR="00B90CE9" w:rsidRDefault="00B90CE9" w:rsidP="004B7E44">
      <w:r>
        <w:separator/>
      </w:r>
    </w:p>
  </w:endnote>
  <w:endnote w:type="continuationSeparator" w:id="0">
    <w:p w14:paraId="05C61C42" w14:textId="77777777" w:rsidR="00B90CE9" w:rsidRDefault="00B90CE9"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FA0D14FE-A1E4-4E73-BB29-5E5CFAE6384E}"/>
    <w:embedBold r:id="rId2" w:fontKey="{CDBE2043-03B3-4F49-B426-FAF0E4154118}"/>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2D5D1235-46A4-4AF6-9D93-958520ED97DC}"/>
    <w:embedBold r:id="rId4" w:fontKey="{496EC4B5-D05A-415A-8830-6131458AF52A}"/>
    <w:embedItalic r:id="rId5" w:fontKey="{231D28D7-EDEE-43AD-85BC-E80FD4BAA8A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5ECF1" w14:textId="77777777" w:rsidR="00B90CE9" w:rsidRDefault="00B90CE9" w:rsidP="004B7E44">
      <w:r>
        <w:separator/>
      </w:r>
    </w:p>
  </w:footnote>
  <w:footnote w:type="continuationSeparator" w:id="0">
    <w:p w14:paraId="715408BB" w14:textId="77777777" w:rsidR="00B90CE9" w:rsidRDefault="00B90CE9"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esdC/HALFisifIbPSZCk7J/wjAgjV/ZAGLu06WWZgfg9Hs5qrn28tPYNi8IjMSHfY/kk4km6NpXmcYk1mFDnvA==" w:salt="exTpQDnW/WWYBK88BW7vY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C396C"/>
    <w:rsid w:val="00A00359"/>
    <w:rsid w:val="00A223B8"/>
    <w:rsid w:val="00A35FD6"/>
    <w:rsid w:val="00A67E37"/>
    <w:rsid w:val="00AB08C6"/>
    <w:rsid w:val="00B539E9"/>
    <w:rsid w:val="00B572B4"/>
    <w:rsid w:val="00B87D4A"/>
    <w:rsid w:val="00B90CE9"/>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4164-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49</TotalTime>
  <Pages>1</Pages>
  <Words>642</Words>
  <Characters>3660</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19</cp:revision>
  <cp:lastPrinted>2023-05-17T11:55:00Z</cp:lastPrinted>
  <dcterms:created xsi:type="dcterms:W3CDTF">2023-05-16T17:42:00Z</dcterms:created>
  <dcterms:modified xsi:type="dcterms:W3CDTF">2023-05-17T11:56:00Z</dcterms:modified>
</cp:coreProperties>
</file>