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7646ABA7" w:rsidR="00C13A1D" w:rsidRDefault="00C13A1D" w:rsidP="004B7E44">
                                  <w:pPr>
                                    <w:pStyle w:val="KonuBal"/>
                                    <w:rPr>
                                      <w:lang w:bidi="tr-TR"/>
                                    </w:rPr>
                                  </w:pPr>
                                  <w:r>
                                    <w:rPr>
                                      <w:lang w:bidi="tr-TR"/>
                                    </w:rPr>
                                    <w:t>PRO-</w:t>
                                  </w:r>
                                  <w:r w:rsidR="00C96FB1">
                                    <w:rPr>
                                      <w:lang w:bidi="tr-TR"/>
                                    </w:rPr>
                                    <w:t>Y3629</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7646ABA7" w:rsidR="00C13A1D" w:rsidRDefault="00C13A1D" w:rsidP="004B7E44">
                            <w:pPr>
                              <w:pStyle w:val="KonuBal"/>
                              <w:rPr>
                                <w:lang w:bidi="tr-TR"/>
                              </w:rPr>
                            </w:pPr>
                            <w:r>
                              <w:rPr>
                                <w:lang w:bidi="tr-TR"/>
                              </w:rPr>
                              <w:t>PRO-</w:t>
                            </w:r>
                            <w:r w:rsidR="00C96FB1">
                              <w:rPr>
                                <w:lang w:bidi="tr-TR"/>
                              </w:rPr>
                              <w:t>Y3629</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39FFC062">
            <wp:simplePos x="0" y="0"/>
            <wp:positionH relativeFrom="page">
              <wp:align>left</wp:align>
            </wp:positionH>
            <wp:positionV relativeFrom="page">
              <wp:align>top</wp:align>
            </wp:positionV>
            <wp:extent cx="7664928" cy="10842164"/>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8" cy="10842164"/>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7085A7F4" w:rsidR="00C01341" w:rsidRDefault="00C01341" w:rsidP="00CA330D">
      <w:pPr>
        <w:rPr>
          <w:color w:val="auto"/>
        </w:rPr>
      </w:pPr>
      <w:r>
        <w:rPr>
          <w:color w:val="auto"/>
        </w:rPr>
        <w:t>Paket Adresi:</w:t>
      </w:r>
      <w:r w:rsidR="00C96FB1">
        <w:rPr>
          <w:color w:val="auto"/>
        </w:rPr>
        <w:t xml:space="preserve"> </w:t>
      </w:r>
      <w:hyperlink r:id="rId9" w:history="1">
        <w:r w:rsidR="00C96FB1" w:rsidRPr="005A0D15">
          <w:rPr>
            <w:rStyle w:val="Kpr"/>
          </w:rPr>
          <w:t>https://www.websitem.biz/hazir-site/pro-y3629-hazir-web-sitesi-paketi</w:t>
        </w:r>
      </w:hyperlink>
      <w:r w:rsidR="00C96FB1">
        <w:rPr>
          <w:color w:val="auto"/>
        </w:rPr>
        <w:t xml:space="preserve"> </w:t>
      </w:r>
    </w:p>
    <w:p w14:paraId="4CE8F1C5" w14:textId="77777777" w:rsidR="00C01341" w:rsidRDefault="00C01341" w:rsidP="00CA330D">
      <w:pPr>
        <w:rPr>
          <w:color w:val="auto"/>
        </w:rPr>
      </w:pPr>
    </w:p>
    <w:p w14:paraId="16732C26" w14:textId="77777777" w:rsidR="00C96FB1" w:rsidRPr="00C96FB1" w:rsidRDefault="00C96FB1" w:rsidP="00C96FB1">
      <w:pPr>
        <w:rPr>
          <w:color w:val="auto"/>
        </w:rPr>
      </w:pPr>
      <w:r w:rsidRPr="00C96FB1">
        <w:rPr>
          <w:color w:val="auto"/>
        </w:rPr>
        <w:t xml:space="preserve">PRO-Y3629 </w:t>
      </w:r>
      <w:proofErr w:type="spellStart"/>
      <w:r w:rsidRPr="00C96FB1">
        <w:rPr>
          <w:color w:val="auto"/>
        </w:rPr>
        <w:t>nolu</w:t>
      </w:r>
      <w:proofErr w:type="spellEnd"/>
      <w:r w:rsidRPr="00C96FB1">
        <w:rPr>
          <w:color w:val="auto"/>
        </w:rPr>
        <w:t> </w:t>
      </w:r>
      <w:hyperlink r:id="rId10" w:tgtFrame="_blank" w:history="1">
        <w:r w:rsidRPr="00C96FB1">
          <w:rPr>
            <w:rStyle w:val="Kpr"/>
            <w:color w:val="auto"/>
          </w:rPr>
          <w:t>hazır site</w:t>
        </w:r>
      </w:hyperlink>
      <w:r w:rsidRPr="00C96FB1">
        <w:rPr>
          <w:color w:val="auto"/>
        </w:rPr>
        <w:t xml:space="preserve"> paketimiz sınırsız özelliklere sahiptir. Ürün, içerik, resim vb. </w:t>
      </w:r>
      <w:proofErr w:type="spellStart"/>
      <w:r w:rsidRPr="00C96FB1">
        <w:rPr>
          <w:color w:val="auto"/>
        </w:rPr>
        <w:t>herşeyi</w:t>
      </w:r>
      <w:proofErr w:type="spellEnd"/>
      <w:r w:rsidRPr="00C96FB1">
        <w:rPr>
          <w:color w:val="auto"/>
        </w:rPr>
        <w:t xml:space="preserve"> sınırsız olarak istediğiniz kadar ekleyebilirsiniz. Kolay kullanıma sahip yönetim paneli aracılığıyla maksimum bir saatte web sitenize tüm içeriklerinizi girebilirsiniz.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F977F" w14:textId="77777777" w:rsidR="009D7364" w:rsidRDefault="009D7364" w:rsidP="004B7E44">
      <w:r>
        <w:separator/>
      </w:r>
    </w:p>
  </w:endnote>
  <w:endnote w:type="continuationSeparator" w:id="0">
    <w:p w14:paraId="1B5D2065" w14:textId="77777777" w:rsidR="009D7364" w:rsidRDefault="009D736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0231ED2C-DA0B-44B8-81DF-04D1FF878E9E}"/>
    <w:embedBold r:id="rId2" w:fontKey="{6BD85133-E409-464D-9943-A6C99176A2D5}"/>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42816BB1-4E14-41C0-BA18-345E9258D7F8}"/>
    <w:embedBold r:id="rId4" w:fontKey="{2B177B62-49F4-481C-8A89-995D7CFD3BF7}"/>
    <w:embedItalic r:id="rId5" w:fontKey="{F7EA0916-E421-41D8-AE99-7E335679D08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391FB" w14:textId="77777777" w:rsidR="009D7364" w:rsidRDefault="009D7364" w:rsidP="004B7E44">
      <w:r>
        <w:separator/>
      </w:r>
    </w:p>
  </w:footnote>
  <w:footnote w:type="continuationSeparator" w:id="0">
    <w:p w14:paraId="3C114E53" w14:textId="77777777" w:rsidR="009D7364" w:rsidRDefault="009D736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OTMxX0Dl9e6qNonfy6EhRZiXbvA+M6R1GkcydiRg56EncJBDinNCStO9LctAkmg8pnfw6XlJ2jTjIEWDpVlfaQ==" w:salt="s9SJPQJwBDnCevQf0O7YL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B7E44"/>
    <w:rsid w:val="004D5252"/>
    <w:rsid w:val="004F0786"/>
    <w:rsid w:val="004F2B86"/>
    <w:rsid w:val="005347E1"/>
    <w:rsid w:val="00537257"/>
    <w:rsid w:val="00554178"/>
    <w:rsid w:val="005A241D"/>
    <w:rsid w:val="005A718F"/>
    <w:rsid w:val="005E5478"/>
    <w:rsid w:val="005F7E30"/>
    <w:rsid w:val="006707F7"/>
    <w:rsid w:val="006A3CE7"/>
    <w:rsid w:val="0074570E"/>
    <w:rsid w:val="007516CF"/>
    <w:rsid w:val="007D3C83"/>
    <w:rsid w:val="007D5560"/>
    <w:rsid w:val="008B33BC"/>
    <w:rsid w:val="009120E9"/>
    <w:rsid w:val="00934742"/>
    <w:rsid w:val="00945900"/>
    <w:rsid w:val="009931D8"/>
    <w:rsid w:val="009A1AA9"/>
    <w:rsid w:val="009A5409"/>
    <w:rsid w:val="009C396C"/>
    <w:rsid w:val="009D7364"/>
    <w:rsid w:val="00A00359"/>
    <w:rsid w:val="00A223B8"/>
    <w:rsid w:val="00A35FD6"/>
    <w:rsid w:val="00A67E37"/>
    <w:rsid w:val="00AB08C6"/>
    <w:rsid w:val="00B539E9"/>
    <w:rsid w:val="00B572B4"/>
    <w:rsid w:val="00B87D4A"/>
    <w:rsid w:val="00C01341"/>
    <w:rsid w:val="00C13A1D"/>
    <w:rsid w:val="00C75938"/>
    <w:rsid w:val="00C96FB1"/>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3629-hazir-web-sitesi-paket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47</TotalTime>
  <Pages>4</Pages>
  <Words>650</Words>
  <Characters>3709</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18</cp:revision>
  <cp:lastPrinted>2023-05-17T11:22:00Z</cp:lastPrinted>
  <dcterms:created xsi:type="dcterms:W3CDTF">2023-05-16T17:42:00Z</dcterms:created>
  <dcterms:modified xsi:type="dcterms:W3CDTF">2023-05-17T12:42:00Z</dcterms:modified>
</cp:coreProperties>
</file>