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77A8E3CA" w:rsidR="00C13A1D" w:rsidRDefault="00C13A1D" w:rsidP="004B7E44">
                                  <w:pPr>
                                    <w:pStyle w:val="KonuBal"/>
                                    <w:rPr>
                                      <w:lang w:bidi="tr-TR"/>
                                    </w:rPr>
                                  </w:pPr>
                                  <w:r>
                                    <w:rPr>
                                      <w:lang w:bidi="tr-TR"/>
                                    </w:rPr>
                                    <w:t>PRO-</w:t>
                                  </w:r>
                                  <w:r w:rsidR="009A5409">
                                    <w:rPr>
                                      <w:lang w:bidi="tr-TR"/>
                                    </w:rPr>
                                    <w:t>Y</w:t>
                                  </w:r>
                                  <w:r w:rsidR="00934F5A">
                                    <w:rPr>
                                      <w:lang w:bidi="tr-TR"/>
                                    </w:rPr>
                                    <w:t>3</w:t>
                                  </w:r>
                                  <w:r w:rsidR="004E0B2A">
                                    <w:rPr>
                                      <w:lang w:bidi="tr-TR"/>
                                    </w:rPr>
                                    <w:t>096</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77A8E3CA" w:rsidR="00C13A1D" w:rsidRDefault="00C13A1D" w:rsidP="004B7E44">
                            <w:pPr>
                              <w:pStyle w:val="KonuBal"/>
                              <w:rPr>
                                <w:lang w:bidi="tr-TR"/>
                              </w:rPr>
                            </w:pPr>
                            <w:r>
                              <w:rPr>
                                <w:lang w:bidi="tr-TR"/>
                              </w:rPr>
                              <w:t>PRO-</w:t>
                            </w:r>
                            <w:r w:rsidR="009A5409">
                              <w:rPr>
                                <w:lang w:bidi="tr-TR"/>
                              </w:rPr>
                              <w:t>Y</w:t>
                            </w:r>
                            <w:r w:rsidR="00934F5A">
                              <w:rPr>
                                <w:lang w:bidi="tr-TR"/>
                              </w:rPr>
                              <w:t>3</w:t>
                            </w:r>
                            <w:r w:rsidR="004E0B2A">
                              <w:rPr>
                                <w:lang w:bidi="tr-TR"/>
                              </w:rPr>
                              <w:t>096</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625C8580">
            <wp:simplePos x="0" y="0"/>
            <wp:positionH relativeFrom="page">
              <wp:align>left</wp:align>
            </wp:positionH>
            <wp:positionV relativeFrom="page">
              <wp:align>top</wp:align>
            </wp:positionV>
            <wp:extent cx="7664927" cy="10842164"/>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7" cy="10842164"/>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00D5C9A4" w:rsidR="00C01341" w:rsidRDefault="00C01341" w:rsidP="00CA330D">
      <w:pPr>
        <w:rPr>
          <w:color w:val="auto"/>
        </w:rPr>
      </w:pPr>
      <w:r>
        <w:rPr>
          <w:color w:val="auto"/>
        </w:rPr>
        <w:t>Paket Adresi</w:t>
      </w:r>
      <w:r w:rsidR="004E0B2A">
        <w:rPr>
          <w:color w:val="auto"/>
        </w:rPr>
        <w:t xml:space="preserve">: </w:t>
      </w:r>
      <w:hyperlink r:id="rId9" w:history="1">
        <w:r w:rsidR="004E0B2A" w:rsidRPr="0005127A">
          <w:rPr>
            <w:rStyle w:val="Kpr"/>
          </w:rPr>
          <w:t>https://www.websitem.biz/hazir-site/pro-y3096-hazir-web-sitesi</w:t>
        </w:r>
      </w:hyperlink>
      <w:r w:rsidR="004E0B2A">
        <w:rPr>
          <w:color w:val="auto"/>
        </w:rPr>
        <w:t xml:space="preserve"> </w:t>
      </w:r>
      <w:r w:rsidR="00934F5A">
        <w:rPr>
          <w:color w:val="auto"/>
        </w:rPr>
        <w:t xml:space="preserve"> </w:t>
      </w:r>
      <w:r w:rsidR="009A5409">
        <w:rPr>
          <w:color w:val="auto"/>
        </w:rPr>
        <w:t xml:space="preserve"> </w:t>
      </w:r>
    </w:p>
    <w:p w14:paraId="4CE8F1C5" w14:textId="77777777" w:rsidR="00C01341" w:rsidRDefault="00C01341" w:rsidP="00CA330D">
      <w:pPr>
        <w:rPr>
          <w:color w:val="auto"/>
        </w:rPr>
      </w:pPr>
    </w:p>
    <w:p w14:paraId="14399E04" w14:textId="77777777" w:rsidR="004E0B2A" w:rsidRPr="004E0B2A" w:rsidRDefault="004E0B2A" w:rsidP="004E0B2A">
      <w:pPr>
        <w:rPr>
          <w:color w:val="auto"/>
        </w:rPr>
      </w:pPr>
      <w:r w:rsidRPr="004E0B2A">
        <w:rPr>
          <w:color w:val="auto"/>
        </w:rPr>
        <w:t>PRO-Y3096 kullanımı kolay, sınır içerik,resim vb. girebileceğiniz </w:t>
      </w:r>
      <w:hyperlink r:id="rId10" w:tgtFrame="_blank" w:history="1">
        <w:r w:rsidRPr="004E0B2A">
          <w:rPr>
            <w:rStyle w:val="Kpr"/>
            <w:color w:val="auto"/>
          </w:rPr>
          <w:t>kurumsal web sitesi</w:t>
        </w:r>
      </w:hyperlink>
      <w:r w:rsidRPr="004E0B2A">
        <w:rPr>
          <w:color w:val="auto"/>
        </w:rPr>
        <w:t> paketidir. Yönetim paneli tamamen Türkçe olup, çok basit bir şekilde web sitenizi yönetebilirsiniz.</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FDA1C" w14:textId="77777777" w:rsidR="005E7C0B" w:rsidRDefault="005E7C0B" w:rsidP="004B7E44">
      <w:r>
        <w:separator/>
      </w:r>
    </w:p>
  </w:endnote>
  <w:endnote w:type="continuationSeparator" w:id="0">
    <w:p w14:paraId="1253BF92" w14:textId="77777777" w:rsidR="005E7C0B" w:rsidRDefault="005E7C0B"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1B0B1670-E0FE-47A9-8B7D-239D98F199D5}"/>
    <w:embedBold r:id="rId2" w:fontKey="{C896A22F-533F-401C-A675-27268E342761}"/>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5DB1326D-93DC-4F51-8CA0-8FBD967DB054}"/>
    <w:embedBold r:id="rId4" w:fontKey="{A714788C-80B7-4FC9-9F94-E464CD896CAC}"/>
    <w:embedItalic r:id="rId5" w:fontKey="{B794C73D-0ADC-4A03-882D-A9146C726E5D}"/>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6EDA1" w14:textId="77777777" w:rsidR="005E7C0B" w:rsidRDefault="005E7C0B" w:rsidP="004B7E44">
      <w:r>
        <w:separator/>
      </w:r>
    </w:p>
  </w:footnote>
  <w:footnote w:type="continuationSeparator" w:id="0">
    <w:p w14:paraId="4AE9854A" w14:textId="77777777" w:rsidR="005E7C0B" w:rsidRDefault="005E7C0B"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phrWXPPsOVD/a94+GpAOz9Brdc0ibKguB9hsPID2kxuG9PhhRSPMGQR0qqR6/v8f/l83F1Xkq3y8G2iIxW3sqA==" w:salt="El221TdDDcN9ulZKqLhFN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31A54"/>
    <w:rsid w:val="00240526"/>
    <w:rsid w:val="00293B83"/>
    <w:rsid w:val="004B7E44"/>
    <w:rsid w:val="004D5252"/>
    <w:rsid w:val="004E0B2A"/>
    <w:rsid w:val="004F0786"/>
    <w:rsid w:val="004F2B86"/>
    <w:rsid w:val="005347E1"/>
    <w:rsid w:val="00537257"/>
    <w:rsid w:val="00554178"/>
    <w:rsid w:val="005A241D"/>
    <w:rsid w:val="005A718F"/>
    <w:rsid w:val="005E5478"/>
    <w:rsid w:val="005E7C0B"/>
    <w:rsid w:val="005F7E30"/>
    <w:rsid w:val="006707F7"/>
    <w:rsid w:val="006A3CE7"/>
    <w:rsid w:val="0074570E"/>
    <w:rsid w:val="007516CF"/>
    <w:rsid w:val="007D3C83"/>
    <w:rsid w:val="007D5560"/>
    <w:rsid w:val="008B33BC"/>
    <w:rsid w:val="009120E9"/>
    <w:rsid w:val="00934742"/>
    <w:rsid w:val="00934F5A"/>
    <w:rsid w:val="00945900"/>
    <w:rsid w:val="009931D8"/>
    <w:rsid w:val="009A1AA9"/>
    <w:rsid w:val="009A5409"/>
    <w:rsid w:val="009C396C"/>
    <w:rsid w:val="00A00359"/>
    <w:rsid w:val="00A223B8"/>
    <w:rsid w:val="00A35FD6"/>
    <w:rsid w:val="00A67E37"/>
    <w:rsid w:val="00A74DE8"/>
    <w:rsid w:val="00AB08C6"/>
    <w:rsid w:val="00B539E9"/>
    <w:rsid w:val="00B572B4"/>
    <w:rsid w:val="00B87D4A"/>
    <w:rsid w:val="00C01341"/>
    <w:rsid w:val="00C13A1D"/>
    <w:rsid w:val="00C75938"/>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3096-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49</TotalTime>
  <Pages>1</Pages>
  <Words>636</Words>
  <Characters>3628</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20</cp:revision>
  <cp:lastPrinted>2023-05-17T14:41:00Z</cp:lastPrinted>
  <dcterms:created xsi:type="dcterms:W3CDTF">2023-05-16T17:42:00Z</dcterms:created>
  <dcterms:modified xsi:type="dcterms:W3CDTF">2023-05-17T14:41:00Z</dcterms:modified>
</cp:coreProperties>
</file>