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A60A57C" w:rsidR="00C13A1D" w:rsidRDefault="00C13A1D" w:rsidP="004B7E44">
                                  <w:pPr>
                                    <w:pStyle w:val="KonuBal"/>
                                    <w:rPr>
                                      <w:lang w:bidi="tr-TR"/>
                                    </w:rPr>
                                  </w:pPr>
                                  <w:r>
                                    <w:rPr>
                                      <w:lang w:bidi="tr-TR"/>
                                    </w:rPr>
                                    <w:t>PRO-</w:t>
                                  </w:r>
                                  <w:r w:rsidR="009A5409">
                                    <w:rPr>
                                      <w:lang w:bidi="tr-TR"/>
                                    </w:rPr>
                                    <w:t>Y</w:t>
                                  </w:r>
                                  <w:r w:rsidR="005E3302">
                                    <w:rPr>
                                      <w:lang w:bidi="tr-TR"/>
                                    </w:rPr>
                                    <w:t>2</w:t>
                                  </w:r>
                                  <w:r w:rsidR="0075583E">
                                    <w:rPr>
                                      <w:lang w:bidi="tr-TR"/>
                                    </w:rPr>
                                    <w:t>330</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A60A57C" w:rsidR="00C13A1D" w:rsidRDefault="00C13A1D" w:rsidP="004B7E44">
                            <w:pPr>
                              <w:pStyle w:val="KonuBal"/>
                              <w:rPr>
                                <w:lang w:bidi="tr-TR"/>
                              </w:rPr>
                            </w:pPr>
                            <w:r>
                              <w:rPr>
                                <w:lang w:bidi="tr-TR"/>
                              </w:rPr>
                              <w:t>PRO-</w:t>
                            </w:r>
                            <w:r w:rsidR="009A5409">
                              <w:rPr>
                                <w:lang w:bidi="tr-TR"/>
                              </w:rPr>
                              <w:t>Y</w:t>
                            </w:r>
                            <w:r w:rsidR="005E3302">
                              <w:rPr>
                                <w:lang w:bidi="tr-TR"/>
                              </w:rPr>
                              <w:t>2</w:t>
                            </w:r>
                            <w:r w:rsidR="0075583E">
                              <w:rPr>
                                <w:lang w:bidi="tr-TR"/>
                              </w:rPr>
                              <w:t>330</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DC814CB">
            <wp:simplePos x="0" y="0"/>
            <wp:positionH relativeFrom="page">
              <wp:align>left</wp:align>
            </wp:positionH>
            <wp:positionV relativeFrom="page">
              <wp:align>top</wp:align>
            </wp:positionV>
            <wp:extent cx="7664925" cy="1084216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5" cy="10842160"/>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2556B928" w:rsidR="00C01341" w:rsidRDefault="00C01341" w:rsidP="00CA330D">
      <w:pPr>
        <w:rPr>
          <w:color w:val="auto"/>
        </w:rPr>
      </w:pPr>
      <w:r>
        <w:rPr>
          <w:color w:val="auto"/>
        </w:rPr>
        <w:t>Paket Adresi</w:t>
      </w:r>
      <w:r w:rsidR="006C6CF2">
        <w:rPr>
          <w:color w:val="auto"/>
        </w:rPr>
        <w:t>:</w:t>
      </w:r>
      <w:r w:rsidR="0075583E">
        <w:rPr>
          <w:color w:val="auto"/>
        </w:rPr>
        <w:t xml:space="preserve"> </w:t>
      </w:r>
      <w:hyperlink r:id="rId9" w:history="1">
        <w:r w:rsidR="0075583E" w:rsidRPr="00A13958">
          <w:rPr>
            <w:rStyle w:val="Kpr"/>
          </w:rPr>
          <w:t>https://www.websitem.biz/hazir-site/pro-y2330-hazir-web-sitesi</w:t>
        </w:r>
      </w:hyperlink>
      <w:r w:rsidR="0075583E">
        <w:rPr>
          <w:color w:val="auto"/>
        </w:rPr>
        <w:t xml:space="preserve"> </w:t>
      </w:r>
    </w:p>
    <w:p w14:paraId="4CE8F1C5" w14:textId="77777777" w:rsidR="00C01341" w:rsidRDefault="00C01341" w:rsidP="00CA330D">
      <w:pPr>
        <w:rPr>
          <w:color w:val="auto"/>
        </w:rPr>
      </w:pPr>
    </w:p>
    <w:p w14:paraId="4CA45D21" w14:textId="77777777" w:rsidR="0075583E" w:rsidRPr="0075583E" w:rsidRDefault="0075583E" w:rsidP="0075583E">
      <w:pPr>
        <w:rPr>
          <w:color w:val="auto"/>
        </w:rPr>
      </w:pPr>
      <w:r w:rsidRPr="0075583E">
        <w:rPr>
          <w:color w:val="auto"/>
        </w:rPr>
        <w:t xml:space="preserve">Sade ve şık tasarıma sahip göz yormayan tasarımıyla dikkat çeken PRO-Y2330 </w:t>
      </w:r>
      <w:proofErr w:type="spellStart"/>
      <w:r w:rsidRPr="0075583E">
        <w:rPr>
          <w:color w:val="auto"/>
        </w:rPr>
        <w:t>nolu</w:t>
      </w:r>
      <w:proofErr w:type="spellEnd"/>
      <w:r w:rsidRPr="0075583E">
        <w:rPr>
          <w:color w:val="auto"/>
        </w:rPr>
        <w:t> </w:t>
      </w:r>
      <w:hyperlink r:id="rId10" w:tgtFrame="_blank" w:history="1">
        <w:r w:rsidRPr="0075583E">
          <w:rPr>
            <w:rStyle w:val="Kpr"/>
            <w:color w:val="auto"/>
          </w:rPr>
          <w:t>web sitesi paketi</w:t>
        </w:r>
      </w:hyperlink>
      <w:r w:rsidRPr="0075583E">
        <w:rPr>
          <w:color w:val="auto"/>
        </w:rPr>
        <w:t> ile ziyaretçilerinizi karşılayın. Yönetim panelinizden tüm web sitenizin içeriklerini siz yönetin.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0D3A" w14:textId="77777777" w:rsidR="00D11BBD" w:rsidRDefault="00D11BBD" w:rsidP="004B7E44">
      <w:r>
        <w:separator/>
      </w:r>
    </w:p>
  </w:endnote>
  <w:endnote w:type="continuationSeparator" w:id="0">
    <w:p w14:paraId="0FD58A78" w14:textId="77777777" w:rsidR="00D11BBD" w:rsidRDefault="00D11BBD"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23A9916D-6D6A-43C4-B3EF-A770A3D81FD2}"/>
    <w:embedBold r:id="rId2" w:fontKey="{E537D75D-8577-43CD-BE58-5E0DEBA4E856}"/>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7D35312B-0C75-4B93-9469-7D6C3ECE7102}"/>
    <w:embedBold r:id="rId4" w:fontKey="{21FF3379-4D06-4DD3-B4F0-92906351DDB0}"/>
    <w:embedItalic r:id="rId5" w:fontKey="{204EAA3C-85D3-4DC9-B9A4-C3DA021396E3}"/>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638CA" w14:textId="77777777" w:rsidR="00D11BBD" w:rsidRDefault="00D11BBD" w:rsidP="004B7E44">
      <w:r>
        <w:separator/>
      </w:r>
    </w:p>
  </w:footnote>
  <w:footnote w:type="continuationSeparator" w:id="0">
    <w:p w14:paraId="27875F75" w14:textId="77777777" w:rsidR="00D11BBD" w:rsidRDefault="00D11BBD"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tSp/PfqrUMxq+RK+eQ1UGyd9gTSeemhAmq+PoiHkdUimljF7D/GmhnQSsApsnS3lxzRQZssdRcOIlZjFccHnmw==" w:salt="9ZPvj54/RsOGZ8zc0owCf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36B34"/>
    <w:rsid w:val="000821D9"/>
    <w:rsid w:val="00082C17"/>
    <w:rsid w:val="000A1A61"/>
    <w:rsid w:val="000E5949"/>
    <w:rsid w:val="001A2498"/>
    <w:rsid w:val="001B744A"/>
    <w:rsid w:val="0023097E"/>
    <w:rsid w:val="00231A54"/>
    <w:rsid w:val="00240526"/>
    <w:rsid w:val="00293B83"/>
    <w:rsid w:val="004B7E44"/>
    <w:rsid w:val="004D5252"/>
    <w:rsid w:val="004E0B2A"/>
    <w:rsid w:val="004F0786"/>
    <w:rsid w:val="004F2B86"/>
    <w:rsid w:val="005347E1"/>
    <w:rsid w:val="00537257"/>
    <w:rsid w:val="00554178"/>
    <w:rsid w:val="005656C5"/>
    <w:rsid w:val="005A241D"/>
    <w:rsid w:val="005A718F"/>
    <w:rsid w:val="005E3302"/>
    <w:rsid w:val="005E5478"/>
    <w:rsid w:val="005E7C0B"/>
    <w:rsid w:val="005F7E30"/>
    <w:rsid w:val="006707F7"/>
    <w:rsid w:val="00677802"/>
    <w:rsid w:val="006A3CE7"/>
    <w:rsid w:val="006C6CF2"/>
    <w:rsid w:val="0074570E"/>
    <w:rsid w:val="007516CF"/>
    <w:rsid w:val="0075583E"/>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BB33FF"/>
    <w:rsid w:val="00C01341"/>
    <w:rsid w:val="00C13A1D"/>
    <w:rsid w:val="00C75938"/>
    <w:rsid w:val="00CA330D"/>
    <w:rsid w:val="00CE3092"/>
    <w:rsid w:val="00D11BBD"/>
    <w:rsid w:val="00D155B0"/>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2330-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58</TotalTime>
  <Pages>4</Pages>
  <Words>637</Words>
  <Characters>3636</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26</cp:revision>
  <cp:lastPrinted>2023-05-17T15:06:00Z</cp:lastPrinted>
  <dcterms:created xsi:type="dcterms:W3CDTF">2023-05-16T17:42:00Z</dcterms:created>
  <dcterms:modified xsi:type="dcterms:W3CDTF">2023-05-17T15:15:00Z</dcterms:modified>
</cp:coreProperties>
</file>