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62A5BE31" w:rsidR="00C13A1D" w:rsidRDefault="00C13A1D" w:rsidP="004B7E44">
                                  <w:pPr>
                                    <w:pStyle w:val="KonuBal"/>
                                    <w:rPr>
                                      <w:lang w:bidi="tr-TR"/>
                                    </w:rPr>
                                  </w:pPr>
                                  <w:r>
                                    <w:rPr>
                                      <w:lang w:bidi="tr-TR"/>
                                    </w:rPr>
                                    <w:t>PRO-</w:t>
                                  </w:r>
                                  <w:r w:rsidR="009A5409">
                                    <w:rPr>
                                      <w:lang w:bidi="tr-TR"/>
                                    </w:rPr>
                                    <w:t>Y</w:t>
                                  </w:r>
                                  <w:r w:rsidR="005E3302">
                                    <w:rPr>
                                      <w:lang w:bidi="tr-TR"/>
                                    </w:rPr>
                                    <w:t>2</w:t>
                                  </w:r>
                                  <w:r w:rsidR="004321F6">
                                    <w:rPr>
                                      <w:lang w:bidi="tr-TR"/>
                                    </w:rPr>
                                    <w:t>219</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62A5BE31" w:rsidR="00C13A1D" w:rsidRDefault="00C13A1D" w:rsidP="004B7E44">
                            <w:pPr>
                              <w:pStyle w:val="KonuBal"/>
                              <w:rPr>
                                <w:lang w:bidi="tr-TR"/>
                              </w:rPr>
                            </w:pPr>
                            <w:r>
                              <w:rPr>
                                <w:lang w:bidi="tr-TR"/>
                              </w:rPr>
                              <w:t>PRO-</w:t>
                            </w:r>
                            <w:r w:rsidR="009A5409">
                              <w:rPr>
                                <w:lang w:bidi="tr-TR"/>
                              </w:rPr>
                              <w:t>Y</w:t>
                            </w:r>
                            <w:r w:rsidR="005E3302">
                              <w:rPr>
                                <w:lang w:bidi="tr-TR"/>
                              </w:rPr>
                              <w:t>2</w:t>
                            </w:r>
                            <w:r w:rsidR="004321F6">
                              <w:rPr>
                                <w:lang w:bidi="tr-TR"/>
                              </w:rPr>
                              <w:t>219</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126D31F8" w14:textId="60668132"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126D31F8" w14:textId="60668132"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4384BD81">
            <wp:simplePos x="0" y="0"/>
            <wp:positionH relativeFrom="page">
              <wp:align>left</wp:align>
            </wp:positionH>
            <wp:positionV relativeFrom="page">
              <wp:align>top</wp:align>
            </wp:positionV>
            <wp:extent cx="7664924" cy="1084216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4" cy="10842160"/>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5F44176F" w:rsidR="00C01341" w:rsidRDefault="00C01341" w:rsidP="00CA330D">
      <w:pPr>
        <w:rPr>
          <w:color w:val="auto"/>
        </w:rPr>
      </w:pPr>
      <w:r>
        <w:rPr>
          <w:color w:val="auto"/>
        </w:rPr>
        <w:t>Paket Adresi</w:t>
      </w:r>
      <w:r w:rsidR="004321F6">
        <w:rPr>
          <w:color w:val="auto"/>
        </w:rPr>
        <w:t xml:space="preserve">: </w:t>
      </w:r>
      <w:hyperlink r:id="rId9" w:history="1">
        <w:r w:rsidR="004321F6" w:rsidRPr="00B75273">
          <w:rPr>
            <w:rStyle w:val="Kpr"/>
          </w:rPr>
          <w:t>https://www.websitem.biz/hazir-site/pro-y2219-hazir-web-sitesi</w:t>
        </w:r>
      </w:hyperlink>
      <w:r w:rsidR="004321F6">
        <w:rPr>
          <w:color w:val="auto"/>
        </w:rPr>
        <w:t xml:space="preserve"> </w:t>
      </w:r>
      <w:r w:rsidR="0075583E">
        <w:rPr>
          <w:color w:val="auto"/>
        </w:rPr>
        <w:t xml:space="preserve"> </w:t>
      </w:r>
    </w:p>
    <w:p w14:paraId="4CE8F1C5" w14:textId="77777777" w:rsidR="00C01341" w:rsidRDefault="00C01341" w:rsidP="00CA330D">
      <w:pPr>
        <w:rPr>
          <w:color w:val="auto"/>
        </w:rPr>
      </w:pPr>
    </w:p>
    <w:p w14:paraId="47C8CD72" w14:textId="77777777" w:rsidR="004321F6" w:rsidRPr="004321F6" w:rsidRDefault="004321F6" w:rsidP="004321F6">
      <w:pPr>
        <w:rPr>
          <w:color w:val="auto"/>
        </w:rPr>
      </w:pPr>
      <w:r w:rsidRPr="004321F6">
        <w:rPr>
          <w:color w:val="auto"/>
        </w:rPr>
        <w:t xml:space="preserve">Çok tercih edilen paketler arasında yer alan PRO-Y2219 </w:t>
      </w:r>
      <w:proofErr w:type="spellStart"/>
      <w:r w:rsidRPr="004321F6">
        <w:rPr>
          <w:color w:val="auto"/>
        </w:rPr>
        <w:t>nolu</w:t>
      </w:r>
      <w:proofErr w:type="spellEnd"/>
      <w:r w:rsidRPr="004321F6">
        <w:rPr>
          <w:color w:val="auto"/>
        </w:rPr>
        <w:t> </w:t>
      </w:r>
      <w:hyperlink r:id="rId10" w:tgtFrame="_blank" w:history="1">
        <w:r w:rsidRPr="004321F6">
          <w:rPr>
            <w:rStyle w:val="Kpr"/>
            <w:color w:val="auto"/>
          </w:rPr>
          <w:t>web sitesi paketi</w:t>
        </w:r>
      </w:hyperlink>
      <w:r w:rsidRPr="004321F6">
        <w:rPr>
          <w:color w:val="auto"/>
        </w:rPr>
        <w:t> ile web sitenizi hemen kurarak firma tanıtımınıza başlayabilirsiniz. Maksimum bir saat içerisinde web siteniz aktif edilmektedir.</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6561037B" w14:textId="77777777" w:rsidR="005347E1" w:rsidRPr="00C13A1D" w:rsidRDefault="005347E1" w:rsidP="005347E1">
      <w:pPr>
        <w:pStyle w:val="ListeParagraf"/>
        <w:numPr>
          <w:ilvl w:val="0"/>
          <w:numId w:val="1"/>
        </w:numPr>
        <w:rPr>
          <w:color w:val="auto"/>
        </w:rPr>
      </w:pPr>
      <w:r>
        <w:rPr>
          <w:color w:val="auto"/>
        </w:rPr>
        <w:t>Site içi SEO</w:t>
      </w:r>
      <w:r w:rsidRPr="00C13A1D">
        <w:rPr>
          <w:color w:val="auto"/>
        </w:rPr>
        <w:t xml:space="preserve"> Çalışması yapılmış olup, siteniz Google gibi arama motorlarında üst sıralarda yer alması hedeflenmiştir.</w:t>
      </w:r>
    </w:p>
    <w:p w14:paraId="55CF6A3D" w14:textId="77777777" w:rsidR="005347E1" w:rsidRPr="00C13A1D" w:rsidRDefault="005347E1" w:rsidP="005347E1">
      <w:pPr>
        <w:pStyle w:val="ListeParagraf"/>
        <w:numPr>
          <w:ilvl w:val="0"/>
          <w:numId w:val="1"/>
        </w:numPr>
        <w:rPr>
          <w:color w:val="auto"/>
        </w:rPr>
      </w:pPr>
      <w:r w:rsidRPr="00C13A1D">
        <w:rPr>
          <w:color w:val="auto"/>
        </w:rPr>
        <w:t>Düzenlenebilir Anasayfa sayesinde müşterilerinizin dikkatini çekmek istediğiniz yöne doğru yönlendirebilirsiniz.</w:t>
      </w:r>
    </w:p>
    <w:p w14:paraId="112B76DC" w14:textId="77777777" w:rsidR="005347E1" w:rsidRPr="00C13A1D" w:rsidRDefault="005347E1" w:rsidP="005347E1">
      <w:pPr>
        <w:pStyle w:val="ListeParagraf"/>
        <w:numPr>
          <w:ilvl w:val="0"/>
          <w:numId w:val="1"/>
        </w:numPr>
        <w:rPr>
          <w:color w:val="auto"/>
        </w:rPr>
      </w:pPr>
      <w:r w:rsidRPr="00C13A1D">
        <w:rPr>
          <w:color w:val="auto"/>
        </w:rPr>
        <w:t>Geniş slayt alanı ile tanıtımlarınızı yapabilirsiniz.</w:t>
      </w:r>
    </w:p>
    <w:p w14:paraId="4B7BA173" w14:textId="77777777" w:rsidR="005347E1" w:rsidRPr="00C13A1D" w:rsidRDefault="005347E1" w:rsidP="005347E1">
      <w:pPr>
        <w:pStyle w:val="ListeParagraf"/>
        <w:numPr>
          <w:ilvl w:val="0"/>
          <w:numId w:val="1"/>
        </w:numPr>
        <w:rPr>
          <w:color w:val="auto"/>
        </w:rPr>
      </w:pPr>
      <w:r w:rsidRPr="00C13A1D">
        <w:rPr>
          <w:color w:val="auto"/>
        </w:rPr>
        <w:t>Sizi arayalım formu sayesinde müşterileriniz formu kullanarak size mail ve telefon numarası bırakabilirler.</w:t>
      </w:r>
    </w:p>
    <w:p w14:paraId="60ED9636" w14:textId="77777777" w:rsidR="005347E1" w:rsidRPr="00C13A1D" w:rsidRDefault="005347E1" w:rsidP="005347E1">
      <w:pPr>
        <w:pStyle w:val="ListeParagraf"/>
        <w:numPr>
          <w:ilvl w:val="0"/>
          <w:numId w:val="1"/>
        </w:numPr>
        <w:rPr>
          <w:color w:val="auto"/>
        </w:rPr>
      </w:pPr>
      <w:r w:rsidRPr="00C13A1D">
        <w:rPr>
          <w:color w:val="auto"/>
        </w:rPr>
        <w:t>İletişim formu üzerinden istek ve şikayetlerini dile getirebilirler.</w:t>
      </w:r>
    </w:p>
    <w:p w14:paraId="15A882DE" w14:textId="77777777" w:rsidR="005347E1" w:rsidRPr="00C13A1D" w:rsidRDefault="005347E1" w:rsidP="005347E1">
      <w:pPr>
        <w:pStyle w:val="ListeParagraf"/>
        <w:numPr>
          <w:ilvl w:val="0"/>
          <w:numId w:val="1"/>
        </w:numPr>
        <w:rPr>
          <w:color w:val="auto"/>
        </w:rPr>
      </w:pPr>
      <w:r w:rsidRPr="00C13A1D">
        <w:rPr>
          <w:color w:val="auto"/>
        </w:rPr>
        <w:t>CV formu sayesinde sizlere iş başvurularında bulunabilirler. Başvurularınızı artık online ortamda alabilirsiniz.</w:t>
      </w:r>
    </w:p>
    <w:p w14:paraId="7CB12BAD" w14:textId="77777777" w:rsidR="005347E1" w:rsidRPr="00C13A1D" w:rsidRDefault="005347E1" w:rsidP="005347E1">
      <w:pPr>
        <w:pStyle w:val="ListeParagraf"/>
        <w:numPr>
          <w:ilvl w:val="0"/>
          <w:numId w:val="1"/>
        </w:numPr>
        <w:rPr>
          <w:color w:val="auto"/>
        </w:rPr>
      </w:pPr>
      <w:r w:rsidRPr="00C13A1D">
        <w:rPr>
          <w:color w:val="auto"/>
        </w:rPr>
        <w:t>Ürünlerinizin tanıtımını yapabilirsiniz.</w:t>
      </w:r>
    </w:p>
    <w:p w14:paraId="33E5926C" w14:textId="77777777" w:rsidR="005347E1" w:rsidRDefault="005347E1" w:rsidP="005347E1">
      <w:pPr>
        <w:pStyle w:val="ListeParagraf"/>
        <w:numPr>
          <w:ilvl w:val="0"/>
          <w:numId w:val="1"/>
        </w:numPr>
        <w:rPr>
          <w:color w:val="auto"/>
        </w:rPr>
      </w:pPr>
      <w:r w:rsidRPr="00C13A1D">
        <w:rPr>
          <w:color w:val="auto"/>
        </w:rPr>
        <w:t>Ürünlerinizi web sitenize eklerken kategori ve alt kategori şeklinde listeleyebilirsiniz.</w:t>
      </w:r>
    </w:p>
    <w:p w14:paraId="092EF568" w14:textId="77777777" w:rsidR="005347E1" w:rsidRDefault="005347E1" w:rsidP="005347E1">
      <w:pPr>
        <w:pStyle w:val="ListeParagraf"/>
        <w:numPr>
          <w:ilvl w:val="0"/>
          <w:numId w:val="1"/>
        </w:numPr>
        <w:rPr>
          <w:color w:val="auto"/>
        </w:rPr>
      </w:pPr>
      <w:r w:rsidRPr="00C13A1D">
        <w:rPr>
          <w:color w:val="auto"/>
        </w:rPr>
        <w:t xml:space="preserve">Ürün tanıtımı sayfasında bulunan </w:t>
      </w:r>
      <w:r>
        <w:rPr>
          <w:color w:val="auto"/>
        </w:rPr>
        <w:t>“B</w:t>
      </w:r>
      <w:r w:rsidRPr="00C13A1D">
        <w:rPr>
          <w:color w:val="auto"/>
        </w:rPr>
        <w:t xml:space="preserve">ize </w:t>
      </w:r>
      <w:r>
        <w:rPr>
          <w:color w:val="auto"/>
        </w:rPr>
        <w:t>S</w:t>
      </w:r>
      <w:r w:rsidRPr="00C13A1D">
        <w:rPr>
          <w:color w:val="auto"/>
        </w:rPr>
        <w:t>orun</w:t>
      </w:r>
      <w:r>
        <w:rPr>
          <w:color w:val="auto"/>
        </w:rPr>
        <w:t>”</w:t>
      </w:r>
      <w:r w:rsidRPr="00C13A1D">
        <w:rPr>
          <w:color w:val="auto"/>
        </w:rPr>
        <w:t xml:space="preserve"> formu ile müşterileriniz o ürün hakkındaki sorularını hemen size sorabilirler.</w:t>
      </w:r>
    </w:p>
    <w:p w14:paraId="698944C9" w14:textId="77777777" w:rsidR="005347E1" w:rsidRDefault="005347E1" w:rsidP="005347E1">
      <w:pPr>
        <w:pStyle w:val="ListeParagraf"/>
        <w:numPr>
          <w:ilvl w:val="0"/>
          <w:numId w:val="1"/>
        </w:numPr>
        <w:rPr>
          <w:color w:val="auto"/>
        </w:rPr>
      </w:pPr>
      <w:r w:rsidRPr="00C13A1D">
        <w:rPr>
          <w:color w:val="auto"/>
        </w:rPr>
        <w:t>Referanslarınızı müşterilerinize web sitenizden gösterebilirsiniz.</w:t>
      </w:r>
    </w:p>
    <w:p w14:paraId="5220C117" w14:textId="77777777" w:rsidR="005347E1" w:rsidRDefault="005347E1" w:rsidP="005347E1">
      <w:pPr>
        <w:pStyle w:val="ListeParagraf"/>
        <w:numPr>
          <w:ilvl w:val="0"/>
          <w:numId w:val="1"/>
        </w:numPr>
        <w:rPr>
          <w:color w:val="auto"/>
        </w:rPr>
      </w:pPr>
      <w:r w:rsidRPr="00C13A1D">
        <w:rPr>
          <w:color w:val="auto"/>
        </w:rPr>
        <w:t>Gelişmiş resim galerisi ile resim arşivinizi yayınlayabilirsiniz.</w:t>
      </w:r>
    </w:p>
    <w:p w14:paraId="4D9C62AD" w14:textId="77777777" w:rsidR="005347E1" w:rsidRDefault="005347E1" w:rsidP="005347E1">
      <w:pPr>
        <w:pStyle w:val="ListeParagraf"/>
        <w:numPr>
          <w:ilvl w:val="0"/>
          <w:numId w:val="1"/>
        </w:numPr>
        <w:rPr>
          <w:color w:val="auto"/>
        </w:rPr>
      </w:pPr>
      <w:r w:rsidRPr="00537257">
        <w:rPr>
          <w:color w:val="auto"/>
        </w:rPr>
        <w:t>Google maps destekli iletişim sayfası sayesinde canlı harita üzerinden iş adresinizi gösterebilirsiniz.</w:t>
      </w:r>
    </w:p>
    <w:p w14:paraId="03826017" w14:textId="77777777" w:rsidR="005347E1" w:rsidRDefault="005347E1" w:rsidP="005347E1">
      <w:pPr>
        <w:pStyle w:val="ListeParagraf"/>
        <w:numPr>
          <w:ilvl w:val="0"/>
          <w:numId w:val="1"/>
        </w:numPr>
        <w:rPr>
          <w:color w:val="auto"/>
        </w:rPr>
      </w:pPr>
      <w:r w:rsidRPr="00537257">
        <w:rPr>
          <w:color w:val="auto"/>
        </w:rPr>
        <w:t>Kampanya ve duyurularınızdan haberdar olmak isteyen müşterileriniz bülten abonelik formunu doldurarak sizlere GSM no ve e-mail adresini kayıt edebilirler.</w:t>
      </w:r>
    </w:p>
    <w:p w14:paraId="3BAD12A5" w14:textId="77777777" w:rsidR="005347E1" w:rsidRDefault="005347E1" w:rsidP="005347E1">
      <w:pPr>
        <w:pStyle w:val="ListeParagraf"/>
        <w:numPr>
          <w:ilvl w:val="0"/>
          <w:numId w:val="1"/>
        </w:numPr>
        <w:rPr>
          <w:color w:val="auto"/>
        </w:rPr>
      </w:pPr>
      <w:r w:rsidRPr="00537257">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573AA5F5" w14:textId="77777777" w:rsidR="005347E1" w:rsidRPr="00554178" w:rsidRDefault="005347E1" w:rsidP="005347E1">
      <w:pPr>
        <w:pStyle w:val="ListeParagraf"/>
        <w:numPr>
          <w:ilvl w:val="0"/>
          <w:numId w:val="2"/>
        </w:numPr>
        <w:spacing w:after="200"/>
        <w:rPr>
          <w:color w:val="auto"/>
        </w:rPr>
      </w:pPr>
      <w:r w:rsidRPr="00554178">
        <w:rPr>
          <w:color w:val="auto"/>
        </w:rPr>
        <w:t>Tüm Web Sitesini Yönetim Paneli Üzerinden Kontrol Edebilirsiniz.</w:t>
      </w:r>
    </w:p>
    <w:p w14:paraId="7FFD94DF" w14:textId="77777777" w:rsidR="005347E1" w:rsidRPr="00554178" w:rsidRDefault="005347E1" w:rsidP="005347E1">
      <w:pPr>
        <w:pStyle w:val="ListeParagraf"/>
        <w:numPr>
          <w:ilvl w:val="0"/>
          <w:numId w:val="2"/>
        </w:numPr>
        <w:spacing w:after="200"/>
        <w:rPr>
          <w:color w:val="auto"/>
        </w:rPr>
      </w:pPr>
      <w:r w:rsidRPr="00554178">
        <w:rPr>
          <w:color w:val="auto"/>
        </w:rPr>
        <w:t>Ürünleriniz hakkında detaylı bilgi girebilirsiniz.</w:t>
      </w:r>
    </w:p>
    <w:p w14:paraId="3E452C4B" w14:textId="77777777" w:rsidR="005347E1" w:rsidRPr="00554178" w:rsidRDefault="005347E1" w:rsidP="005347E1">
      <w:pPr>
        <w:pStyle w:val="ListeParagraf"/>
        <w:numPr>
          <w:ilvl w:val="0"/>
          <w:numId w:val="2"/>
        </w:numPr>
        <w:spacing w:after="200"/>
        <w:rPr>
          <w:color w:val="auto"/>
        </w:rPr>
      </w:pPr>
      <w:r w:rsidRPr="00554178">
        <w:rPr>
          <w:color w:val="auto"/>
        </w:rPr>
        <w:t>Sınırsız menü ve alt menü ekleyebilirsiniz.</w:t>
      </w:r>
    </w:p>
    <w:p w14:paraId="7EC107B1" w14:textId="77777777" w:rsidR="005347E1" w:rsidRPr="00554178" w:rsidRDefault="005347E1" w:rsidP="005347E1">
      <w:pPr>
        <w:pStyle w:val="ListeParagraf"/>
        <w:numPr>
          <w:ilvl w:val="0"/>
          <w:numId w:val="2"/>
        </w:numPr>
        <w:spacing w:after="200"/>
        <w:rPr>
          <w:color w:val="auto"/>
        </w:rPr>
      </w:pPr>
      <w:r w:rsidRPr="00554178">
        <w:rPr>
          <w:color w:val="auto"/>
        </w:rPr>
        <w:t>Sınırsız ürün kategorisi ve alt kategorisi ekleyebilirsiniz.</w:t>
      </w:r>
    </w:p>
    <w:p w14:paraId="4E511852" w14:textId="77777777" w:rsidR="005347E1" w:rsidRPr="00554178" w:rsidRDefault="005347E1" w:rsidP="005347E1">
      <w:pPr>
        <w:pStyle w:val="ListeParagraf"/>
        <w:numPr>
          <w:ilvl w:val="0"/>
          <w:numId w:val="2"/>
        </w:numPr>
        <w:spacing w:after="200"/>
        <w:rPr>
          <w:color w:val="auto"/>
        </w:rPr>
      </w:pPr>
      <w:r w:rsidRPr="00554178">
        <w:rPr>
          <w:color w:val="auto"/>
        </w:rPr>
        <w:t>Sınırsız ürün girebilirsiniz.</w:t>
      </w:r>
    </w:p>
    <w:p w14:paraId="181EE7EB" w14:textId="77777777" w:rsidR="005347E1" w:rsidRPr="00554178" w:rsidRDefault="005347E1" w:rsidP="005347E1">
      <w:pPr>
        <w:pStyle w:val="ListeParagraf"/>
        <w:numPr>
          <w:ilvl w:val="0"/>
          <w:numId w:val="2"/>
        </w:numPr>
        <w:spacing w:after="200"/>
        <w:rPr>
          <w:color w:val="auto"/>
        </w:rPr>
      </w:pPr>
      <w:r w:rsidRPr="00554178">
        <w:rPr>
          <w:color w:val="auto"/>
        </w:rPr>
        <w:t>Gelen tüm formlar yönetim panelinizde arşivlenir. Her zaman panel üzerinden tüm gelen formlara (cv formları, iletişim formları, soru sorma formları, sizi arayalım formu, bülten aboneliği) ulaşabilirsiniz.</w:t>
      </w:r>
    </w:p>
    <w:p w14:paraId="74B3EBF3" w14:textId="77777777" w:rsidR="005347E1" w:rsidRPr="00554178" w:rsidRDefault="005347E1" w:rsidP="005347E1">
      <w:pPr>
        <w:pStyle w:val="ListeParagraf"/>
        <w:numPr>
          <w:ilvl w:val="0"/>
          <w:numId w:val="2"/>
        </w:numPr>
        <w:spacing w:after="200"/>
        <w:rPr>
          <w:color w:val="auto"/>
        </w:rPr>
      </w:pPr>
      <w:r w:rsidRPr="00554178">
        <w:rPr>
          <w:color w:val="auto"/>
        </w:rPr>
        <w:t>Slayt alanınızı düzenleyebilirsiniz.</w:t>
      </w:r>
    </w:p>
    <w:p w14:paraId="356FB15B" w14:textId="77777777" w:rsidR="005347E1" w:rsidRPr="00554178" w:rsidRDefault="005347E1" w:rsidP="005347E1">
      <w:pPr>
        <w:pStyle w:val="ListeParagraf"/>
        <w:numPr>
          <w:ilvl w:val="0"/>
          <w:numId w:val="2"/>
        </w:numPr>
        <w:spacing w:after="200"/>
        <w:rPr>
          <w:color w:val="auto"/>
        </w:rPr>
      </w:pPr>
      <w:r w:rsidRPr="00554178">
        <w:rPr>
          <w:color w:val="auto"/>
        </w:rPr>
        <w:t>Text</w:t>
      </w:r>
      <w:r>
        <w:rPr>
          <w:color w:val="auto"/>
        </w:rPr>
        <w:t xml:space="preserve"> </w:t>
      </w:r>
      <w:r w:rsidRPr="00554178">
        <w:rPr>
          <w:color w:val="auto"/>
        </w:rPr>
        <w:t>editör ile web sitenize girdiğiniz metinlerde renk, yazı tipi boyutu vb. gibi özellikleri kullanabilirsiniz.</w:t>
      </w:r>
    </w:p>
    <w:p w14:paraId="18F3AF13" w14:textId="77777777" w:rsidR="005347E1" w:rsidRPr="00554178" w:rsidRDefault="005347E1" w:rsidP="005347E1">
      <w:pPr>
        <w:pStyle w:val="ListeParagraf"/>
        <w:numPr>
          <w:ilvl w:val="0"/>
          <w:numId w:val="2"/>
        </w:numPr>
        <w:spacing w:after="200"/>
        <w:rPr>
          <w:color w:val="auto"/>
        </w:rPr>
      </w:pPr>
      <w:r w:rsidRPr="00554178">
        <w:rPr>
          <w:color w:val="auto"/>
        </w:rPr>
        <w:t>Sınırsız duyuru yayınlayabilirsiniz.</w:t>
      </w:r>
    </w:p>
    <w:p w14:paraId="57903C86" w14:textId="77777777" w:rsidR="005347E1" w:rsidRPr="00554178" w:rsidRDefault="005347E1" w:rsidP="005347E1">
      <w:pPr>
        <w:pStyle w:val="ListeParagraf"/>
        <w:numPr>
          <w:ilvl w:val="0"/>
          <w:numId w:val="2"/>
        </w:numPr>
        <w:spacing w:after="200"/>
        <w:rPr>
          <w:color w:val="auto"/>
        </w:rPr>
      </w:pPr>
      <w:r w:rsidRPr="00554178">
        <w:rPr>
          <w:color w:val="auto"/>
        </w:rPr>
        <w:t>Resim galerinize sınırsız resim yüklemesi yapabilirsiniz.</w:t>
      </w:r>
    </w:p>
    <w:p w14:paraId="536ECB9A" w14:textId="77777777" w:rsidR="005347E1" w:rsidRPr="00554178" w:rsidRDefault="005347E1" w:rsidP="005347E1">
      <w:pPr>
        <w:pStyle w:val="ListeParagraf"/>
        <w:numPr>
          <w:ilvl w:val="0"/>
          <w:numId w:val="2"/>
        </w:numPr>
        <w:spacing w:after="200"/>
        <w:rPr>
          <w:color w:val="auto"/>
        </w:rPr>
      </w:pPr>
      <w:r w:rsidRPr="00554178">
        <w:rPr>
          <w:color w:val="auto"/>
        </w:rPr>
        <w:t>Toplu resim yükleme sayesinde resimlerinizin hepsini tek seferde yükleme yapabilirsiniz.</w:t>
      </w:r>
    </w:p>
    <w:p w14:paraId="5C85B480" w14:textId="77777777" w:rsidR="005347E1" w:rsidRDefault="005347E1" w:rsidP="005347E1">
      <w:pPr>
        <w:pStyle w:val="ListeParagraf"/>
        <w:numPr>
          <w:ilvl w:val="0"/>
          <w:numId w:val="2"/>
        </w:numPr>
        <w:spacing w:after="200"/>
        <w:rPr>
          <w:color w:val="auto"/>
        </w:rPr>
      </w:pPr>
      <w:r w:rsidRPr="00554178">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D1A0D" w14:textId="77777777" w:rsidR="001D62A5" w:rsidRDefault="001D62A5" w:rsidP="004B7E44">
      <w:r>
        <w:separator/>
      </w:r>
    </w:p>
  </w:endnote>
  <w:endnote w:type="continuationSeparator" w:id="0">
    <w:p w14:paraId="38686A6F" w14:textId="77777777" w:rsidR="001D62A5" w:rsidRDefault="001D62A5"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6EAA2B5D-4278-4493-9C74-FDCBDE9EED64}"/>
    <w:embedBold r:id="rId2" w:fontKey="{26E6A0C7-7C6A-46BE-AD85-F38F305FFBC5}"/>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C0E97C9F-AD81-42DD-B742-1E4E5509DAA1}"/>
    <w:embedBold r:id="rId4" w:fontKey="{EBE8D9FF-C3BD-494E-ACCB-7C16E55A166C}"/>
    <w:embedItalic r:id="rId5" w:fontKey="{8A977A4F-3B6D-4C94-A47F-EA52B1784411}"/>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7AB4F" w14:textId="77777777" w:rsidR="001D62A5" w:rsidRDefault="001D62A5" w:rsidP="004B7E44">
      <w:r>
        <w:separator/>
      </w:r>
    </w:p>
  </w:footnote>
  <w:footnote w:type="continuationSeparator" w:id="0">
    <w:p w14:paraId="12FFF0F1" w14:textId="77777777" w:rsidR="001D62A5" w:rsidRDefault="001D62A5"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DAJ5RKHANqn/aFQxPv1RghwUtuBf8zVo4TwOY200nHna6x0NW7spZcgDhyXZd/TnG5291oFNECvUInvZ8qxh1A==" w:salt="JyM4ZOR1g4a98RYkgX8QUg=="/>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36B34"/>
    <w:rsid w:val="000821D9"/>
    <w:rsid w:val="00082C17"/>
    <w:rsid w:val="000A1A61"/>
    <w:rsid w:val="000E5949"/>
    <w:rsid w:val="001A2498"/>
    <w:rsid w:val="001B744A"/>
    <w:rsid w:val="001D62A5"/>
    <w:rsid w:val="0023097E"/>
    <w:rsid w:val="00231A54"/>
    <w:rsid w:val="00240526"/>
    <w:rsid w:val="00293B83"/>
    <w:rsid w:val="004321F6"/>
    <w:rsid w:val="004B7E44"/>
    <w:rsid w:val="004D5252"/>
    <w:rsid w:val="004E0B2A"/>
    <w:rsid w:val="004F0786"/>
    <w:rsid w:val="004F2B86"/>
    <w:rsid w:val="005347E1"/>
    <w:rsid w:val="00537257"/>
    <w:rsid w:val="00554178"/>
    <w:rsid w:val="005656C5"/>
    <w:rsid w:val="005A241D"/>
    <w:rsid w:val="005A718F"/>
    <w:rsid w:val="005E3302"/>
    <w:rsid w:val="005E5478"/>
    <w:rsid w:val="005E7C0B"/>
    <w:rsid w:val="005F7E30"/>
    <w:rsid w:val="006707F7"/>
    <w:rsid w:val="00677802"/>
    <w:rsid w:val="006A3CE7"/>
    <w:rsid w:val="006C6CF2"/>
    <w:rsid w:val="0074570E"/>
    <w:rsid w:val="007516CF"/>
    <w:rsid w:val="0075583E"/>
    <w:rsid w:val="007D3C83"/>
    <w:rsid w:val="007D5560"/>
    <w:rsid w:val="008B33BC"/>
    <w:rsid w:val="009120E9"/>
    <w:rsid w:val="00934742"/>
    <w:rsid w:val="00934F5A"/>
    <w:rsid w:val="00945900"/>
    <w:rsid w:val="009931D8"/>
    <w:rsid w:val="009A1AA9"/>
    <w:rsid w:val="009A5409"/>
    <w:rsid w:val="009C396C"/>
    <w:rsid w:val="00A00359"/>
    <w:rsid w:val="00A223B8"/>
    <w:rsid w:val="00A35FD6"/>
    <w:rsid w:val="00A67E37"/>
    <w:rsid w:val="00A74DE8"/>
    <w:rsid w:val="00AB08C6"/>
    <w:rsid w:val="00B539E9"/>
    <w:rsid w:val="00B572B4"/>
    <w:rsid w:val="00B87D4A"/>
    <w:rsid w:val="00BB33FF"/>
    <w:rsid w:val="00C01341"/>
    <w:rsid w:val="00C13A1D"/>
    <w:rsid w:val="00C75938"/>
    <w:rsid w:val="00CA330D"/>
    <w:rsid w:val="00CE3092"/>
    <w:rsid w:val="00D11BBD"/>
    <w:rsid w:val="00D155B0"/>
    <w:rsid w:val="00DB26A7"/>
    <w:rsid w:val="00DB7785"/>
    <w:rsid w:val="00E53623"/>
    <w:rsid w:val="00E76CAD"/>
    <w:rsid w:val="00E85869"/>
    <w:rsid w:val="00E94B5F"/>
    <w:rsid w:val="00EA09AC"/>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015">
      <w:bodyDiv w:val="1"/>
      <w:marLeft w:val="0"/>
      <w:marRight w:val="0"/>
      <w:marTop w:val="0"/>
      <w:marBottom w:val="0"/>
      <w:divBdr>
        <w:top w:val="none" w:sz="0" w:space="0" w:color="auto"/>
        <w:left w:val="none" w:sz="0" w:space="0" w:color="auto"/>
        <w:bottom w:val="none" w:sz="0" w:space="0" w:color="auto"/>
        <w:right w:val="none" w:sz="0" w:space="0" w:color="auto"/>
      </w:divBdr>
    </w:div>
    <w:div w:id="259920446">
      <w:bodyDiv w:val="1"/>
      <w:marLeft w:val="0"/>
      <w:marRight w:val="0"/>
      <w:marTop w:val="0"/>
      <w:marBottom w:val="0"/>
      <w:divBdr>
        <w:top w:val="none" w:sz="0" w:space="0" w:color="auto"/>
        <w:left w:val="none" w:sz="0" w:space="0" w:color="auto"/>
        <w:bottom w:val="none" w:sz="0" w:space="0" w:color="auto"/>
        <w:right w:val="none" w:sz="0" w:space="0" w:color="auto"/>
      </w:divBdr>
    </w:div>
    <w:div w:id="299457401">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704087415">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82992899">
      <w:bodyDiv w:val="1"/>
      <w:marLeft w:val="0"/>
      <w:marRight w:val="0"/>
      <w:marTop w:val="0"/>
      <w:marBottom w:val="0"/>
      <w:divBdr>
        <w:top w:val="none" w:sz="0" w:space="0" w:color="auto"/>
        <w:left w:val="none" w:sz="0" w:space="0" w:color="auto"/>
        <w:bottom w:val="none" w:sz="0" w:space="0" w:color="auto"/>
        <w:right w:val="none" w:sz="0" w:space="0" w:color="auto"/>
      </w:divBdr>
    </w:div>
    <w:div w:id="1870099707">
      <w:bodyDiv w:val="1"/>
      <w:marLeft w:val="0"/>
      <w:marRight w:val="0"/>
      <w:marTop w:val="0"/>
      <w:marBottom w:val="0"/>
      <w:divBdr>
        <w:top w:val="none" w:sz="0" w:space="0" w:color="auto"/>
        <w:left w:val="none" w:sz="0" w:space="0" w:color="auto"/>
        <w:bottom w:val="none" w:sz="0" w:space="0" w:color="auto"/>
        <w:right w:val="none" w:sz="0" w:space="0" w:color="auto"/>
      </w:divBdr>
    </w:div>
    <w:div w:id="2059888695">
      <w:bodyDiv w:val="1"/>
      <w:marLeft w:val="0"/>
      <w:marRight w:val="0"/>
      <w:marTop w:val="0"/>
      <w:marBottom w:val="0"/>
      <w:divBdr>
        <w:top w:val="none" w:sz="0" w:space="0" w:color="auto"/>
        <w:left w:val="none" w:sz="0" w:space="0" w:color="auto"/>
        <w:bottom w:val="none" w:sz="0" w:space="0" w:color="auto"/>
        <w:right w:val="none" w:sz="0" w:space="0" w:color="auto"/>
      </w:divBdr>
    </w:div>
    <w:div w:id="2130514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2219-hazir-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59</TotalTime>
  <Pages>4</Pages>
  <Words>639</Words>
  <Characters>3646</Characters>
  <Application>Microsoft Office Word</Application>
  <DocSecurity>8</DocSecurity>
  <Lines>30</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27</cp:revision>
  <cp:lastPrinted>2023-05-17T15:06:00Z</cp:lastPrinted>
  <dcterms:created xsi:type="dcterms:W3CDTF">2023-05-16T17:42:00Z</dcterms:created>
  <dcterms:modified xsi:type="dcterms:W3CDTF">2023-05-17T15:19:00Z</dcterms:modified>
</cp:coreProperties>
</file>