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1CF4C0C7" w:rsidR="00C13A1D" w:rsidRDefault="00C13A1D" w:rsidP="004B7E44">
                                  <w:pPr>
                                    <w:pStyle w:val="KonuBal"/>
                                    <w:rPr>
                                      <w:lang w:bidi="tr-TR"/>
                                    </w:rPr>
                                  </w:pPr>
                                  <w:r>
                                    <w:rPr>
                                      <w:lang w:bidi="tr-TR"/>
                                    </w:rPr>
                                    <w:t>PRO-</w:t>
                                  </w:r>
                                  <w:r w:rsidR="009A5409">
                                    <w:rPr>
                                      <w:lang w:bidi="tr-TR"/>
                                    </w:rPr>
                                    <w:t>Y</w:t>
                                  </w:r>
                                  <w:r w:rsidR="00876838">
                                    <w:rPr>
                                      <w:lang w:bidi="tr-TR"/>
                                    </w:rPr>
                                    <w:t>1</w:t>
                                  </w:r>
                                  <w:r w:rsidR="007B5802">
                                    <w:rPr>
                                      <w:lang w:bidi="tr-TR"/>
                                    </w:rPr>
                                    <w:t>365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1CF4C0C7" w:rsidR="00C13A1D" w:rsidRDefault="00C13A1D" w:rsidP="004B7E44">
                            <w:pPr>
                              <w:pStyle w:val="KonuBal"/>
                              <w:rPr>
                                <w:lang w:bidi="tr-TR"/>
                              </w:rPr>
                            </w:pPr>
                            <w:r>
                              <w:rPr>
                                <w:lang w:bidi="tr-TR"/>
                              </w:rPr>
                              <w:t>PRO-</w:t>
                            </w:r>
                            <w:r w:rsidR="009A5409">
                              <w:rPr>
                                <w:lang w:bidi="tr-TR"/>
                              </w:rPr>
                              <w:t>Y</w:t>
                            </w:r>
                            <w:r w:rsidR="00876838">
                              <w:rPr>
                                <w:lang w:bidi="tr-TR"/>
                              </w:rPr>
                              <w:t>1</w:t>
                            </w:r>
                            <w:r w:rsidR="007B5802">
                              <w:rPr>
                                <w:lang w:bidi="tr-TR"/>
                              </w:rPr>
                              <w:t>365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770BEAD2">
            <wp:simplePos x="0" y="0"/>
            <wp:positionH relativeFrom="page">
              <wp:align>left</wp:align>
            </wp:positionH>
            <wp:positionV relativeFrom="page">
              <wp:align>top</wp:align>
            </wp:positionV>
            <wp:extent cx="7664921" cy="1084215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1" cy="1084215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12AA3379" w:rsidR="00C01341" w:rsidRDefault="00C01341" w:rsidP="00CA330D">
      <w:pPr>
        <w:rPr>
          <w:color w:val="auto"/>
        </w:rPr>
      </w:pPr>
      <w:r>
        <w:rPr>
          <w:color w:val="auto"/>
        </w:rPr>
        <w:t>Paket Adresi</w:t>
      </w:r>
      <w:r w:rsidR="0021676F">
        <w:rPr>
          <w:color w:val="auto"/>
        </w:rPr>
        <w:t>:</w:t>
      </w:r>
      <w:r w:rsidR="005D1828">
        <w:rPr>
          <w:color w:val="auto"/>
        </w:rPr>
        <w:t xml:space="preserve"> </w:t>
      </w:r>
      <w:hyperlink r:id="rId9" w:history="1">
        <w:r w:rsidR="007B5802" w:rsidRPr="00D138E4">
          <w:rPr>
            <w:rStyle w:val="Kpr"/>
          </w:rPr>
          <w:t>https://www.websitem.biz/hazir-site/y1365-hazir-web-sitesi</w:t>
        </w:r>
      </w:hyperlink>
      <w:r w:rsidR="007B5802">
        <w:rPr>
          <w:color w:val="auto"/>
        </w:rPr>
        <w:t xml:space="preserve"> </w:t>
      </w:r>
    </w:p>
    <w:p w14:paraId="4CE8F1C5" w14:textId="77777777" w:rsidR="00C01341" w:rsidRDefault="00C01341" w:rsidP="00CA330D">
      <w:pPr>
        <w:rPr>
          <w:color w:val="auto"/>
        </w:rPr>
      </w:pPr>
    </w:p>
    <w:p w14:paraId="5643B002" w14:textId="77777777" w:rsidR="007B5802" w:rsidRPr="007B5802" w:rsidRDefault="007B5802" w:rsidP="007B5802">
      <w:pPr>
        <w:rPr>
          <w:color w:val="auto"/>
        </w:rPr>
      </w:pPr>
      <w:r w:rsidRPr="007B5802">
        <w:rPr>
          <w:color w:val="auto"/>
        </w:rPr>
        <w:t xml:space="preserve">Yeni nesil tam ekran tasarıma sahip olan PRO-Y1365 </w:t>
      </w:r>
      <w:proofErr w:type="spellStart"/>
      <w:r w:rsidRPr="007B5802">
        <w:rPr>
          <w:color w:val="auto"/>
        </w:rPr>
        <w:t>nolu</w:t>
      </w:r>
      <w:proofErr w:type="spellEnd"/>
      <w:r w:rsidRPr="007B5802">
        <w:rPr>
          <w:color w:val="auto"/>
        </w:rPr>
        <w:t> </w:t>
      </w:r>
      <w:hyperlink r:id="rId10" w:tgtFrame="_blank" w:history="1">
        <w:r w:rsidRPr="007B5802">
          <w:rPr>
            <w:rStyle w:val="Kpr"/>
            <w:color w:val="auto"/>
          </w:rPr>
          <w:t>paket site</w:t>
        </w:r>
      </w:hyperlink>
      <w:r w:rsidRPr="007B5802">
        <w:rPr>
          <w:color w:val="auto"/>
        </w:rPr>
        <w:t xml:space="preserve"> ile firmanızı geniş alanda tanıtabilirsiniz. </w:t>
      </w:r>
      <w:proofErr w:type="gramStart"/>
      <w:r w:rsidRPr="007B5802">
        <w:rPr>
          <w:color w:val="auto"/>
        </w:rPr>
        <w:t>Mobil -</w:t>
      </w:r>
      <w:proofErr w:type="gramEnd"/>
      <w:r w:rsidRPr="007B5802">
        <w:rPr>
          <w:color w:val="auto"/>
        </w:rPr>
        <w:t xml:space="preserve"> tablet uyumlu dikkat çeken tasarımıyla müşterilerinize firmanızı en iyi şekilde yansıtın.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7B7E9" w14:textId="77777777" w:rsidR="0042783A" w:rsidRDefault="0042783A" w:rsidP="004B7E44">
      <w:r>
        <w:separator/>
      </w:r>
    </w:p>
  </w:endnote>
  <w:endnote w:type="continuationSeparator" w:id="0">
    <w:p w14:paraId="695C2344" w14:textId="77777777" w:rsidR="0042783A" w:rsidRDefault="0042783A"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89E3521E-3C0F-4DAE-8F11-28C13ECE0300}"/>
    <w:embedBold r:id="rId2" w:fontKey="{ADD1EEFA-B07F-4DB0-AA71-31D4B0CECB7E}"/>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54D99590-230D-434E-8F5B-1AB71CFCA2A9}"/>
    <w:embedBold r:id="rId4" w:fontKey="{2C67F861-C8B6-411B-BCE6-6D26D5F97894}"/>
    <w:embedItalic r:id="rId5" w:fontKey="{8C94718A-8D39-46EF-9402-84486CEE4CAB}"/>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16939" w14:textId="77777777" w:rsidR="0042783A" w:rsidRDefault="0042783A" w:rsidP="004B7E44">
      <w:r>
        <w:separator/>
      </w:r>
    </w:p>
  </w:footnote>
  <w:footnote w:type="continuationSeparator" w:id="0">
    <w:p w14:paraId="70757261" w14:textId="77777777" w:rsidR="0042783A" w:rsidRDefault="0042783A"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pm0b1r9Rk6TAhhnYKfzRFVFXQjlkQ9qqQFMMZoKZsBkdIWS8BcYQYvhfNewy4uHWC7AsfrGsouncO6oT6AzpDw==" w:salt="yKOewwZhKx5M+0a4HlqSY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36B34"/>
    <w:rsid w:val="000821D9"/>
    <w:rsid w:val="00082C17"/>
    <w:rsid w:val="000A1A61"/>
    <w:rsid w:val="000E5949"/>
    <w:rsid w:val="001A2498"/>
    <w:rsid w:val="001B744A"/>
    <w:rsid w:val="001D62A5"/>
    <w:rsid w:val="0021676F"/>
    <w:rsid w:val="0023097E"/>
    <w:rsid w:val="00231A54"/>
    <w:rsid w:val="00240526"/>
    <w:rsid w:val="00293B83"/>
    <w:rsid w:val="0042783A"/>
    <w:rsid w:val="004321F6"/>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7E30"/>
    <w:rsid w:val="006707F7"/>
    <w:rsid w:val="00677802"/>
    <w:rsid w:val="006A3CE7"/>
    <w:rsid w:val="006C6CF2"/>
    <w:rsid w:val="0074570E"/>
    <w:rsid w:val="007516CF"/>
    <w:rsid w:val="0075583E"/>
    <w:rsid w:val="007B5802"/>
    <w:rsid w:val="007D3C83"/>
    <w:rsid w:val="007D5560"/>
    <w:rsid w:val="00852C0D"/>
    <w:rsid w:val="00876838"/>
    <w:rsid w:val="008B33BC"/>
    <w:rsid w:val="009120E9"/>
    <w:rsid w:val="00934742"/>
    <w:rsid w:val="00934F5A"/>
    <w:rsid w:val="00945900"/>
    <w:rsid w:val="009931D8"/>
    <w:rsid w:val="009A1AA9"/>
    <w:rsid w:val="009A5409"/>
    <w:rsid w:val="009C396C"/>
    <w:rsid w:val="009F3362"/>
    <w:rsid w:val="00A00359"/>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B163E"/>
    <w:rsid w:val="00CE3092"/>
    <w:rsid w:val="00D11BBD"/>
    <w:rsid w:val="00D155B0"/>
    <w:rsid w:val="00D97568"/>
    <w:rsid w:val="00DB26A7"/>
    <w:rsid w:val="00DB7785"/>
    <w:rsid w:val="00E53623"/>
    <w:rsid w:val="00E76CAD"/>
    <w:rsid w:val="00E85869"/>
    <w:rsid w:val="00E94B5F"/>
    <w:rsid w:val="00EA09AC"/>
    <w:rsid w:val="00ED4F42"/>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13614346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345741641">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1921913491">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y1365-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75</TotalTime>
  <Pages>4</Pages>
  <Words>638</Words>
  <Characters>3640</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34</cp:revision>
  <cp:lastPrinted>2023-05-17T15:06:00Z</cp:lastPrinted>
  <dcterms:created xsi:type="dcterms:W3CDTF">2023-05-16T17:42:00Z</dcterms:created>
  <dcterms:modified xsi:type="dcterms:W3CDTF">2023-05-17T15:46:00Z</dcterms:modified>
</cp:coreProperties>
</file>