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F00CD89" w:rsidR="00C13A1D" w:rsidRDefault="00C13A1D" w:rsidP="004B7E44">
                                  <w:pPr>
                                    <w:pStyle w:val="KonuBal"/>
                                    <w:rPr>
                                      <w:lang w:bidi="tr-TR"/>
                                    </w:rPr>
                                  </w:pPr>
                                  <w:r>
                                    <w:rPr>
                                      <w:lang w:bidi="tr-TR"/>
                                    </w:rPr>
                                    <w:t>PRO-</w:t>
                                  </w:r>
                                  <w:r w:rsidR="005347E1">
                                    <w:rPr>
                                      <w:lang w:bidi="tr-TR"/>
                                    </w:rPr>
                                    <w:t>M4937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F00CD89" w:rsidR="00C13A1D" w:rsidRDefault="00C13A1D" w:rsidP="004B7E44">
                            <w:pPr>
                              <w:pStyle w:val="KonuBal"/>
                              <w:rPr>
                                <w:lang w:bidi="tr-TR"/>
                              </w:rPr>
                            </w:pPr>
                            <w:r>
                              <w:rPr>
                                <w:lang w:bidi="tr-TR"/>
                              </w:rPr>
                              <w:t>PRO-</w:t>
                            </w:r>
                            <w:r w:rsidR="005347E1">
                              <w:rPr>
                                <w:lang w:bidi="tr-TR"/>
                              </w:rPr>
                              <w:t>M4937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237167C">
            <wp:simplePos x="0" y="0"/>
            <wp:positionH relativeFrom="page">
              <wp:align>left</wp:align>
            </wp:positionH>
            <wp:positionV relativeFrom="page">
              <wp:align>top</wp:align>
            </wp:positionV>
            <wp:extent cx="7664929" cy="1084216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9" cy="10842165"/>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10BCB9D" w:rsidR="00C01341" w:rsidRDefault="00C01341" w:rsidP="00CA330D">
      <w:pPr>
        <w:rPr>
          <w:color w:val="auto"/>
        </w:rPr>
      </w:pPr>
      <w:r>
        <w:rPr>
          <w:color w:val="auto"/>
        </w:rPr>
        <w:t>Paket Adresi:</w:t>
      </w:r>
      <w:r w:rsidR="005347E1">
        <w:rPr>
          <w:color w:val="auto"/>
        </w:rPr>
        <w:t xml:space="preserve"> </w:t>
      </w:r>
      <w:hyperlink r:id="rId9" w:history="1">
        <w:r w:rsidR="005347E1" w:rsidRPr="006E7697">
          <w:rPr>
            <w:rStyle w:val="Kpr"/>
          </w:rPr>
          <w:t>https://www.websitem.biz/hazir-site/pro-m4937-hazir-web-sitesi</w:t>
        </w:r>
      </w:hyperlink>
      <w:r w:rsidR="005347E1">
        <w:rPr>
          <w:color w:val="auto"/>
        </w:rPr>
        <w:t xml:space="preserve"> </w:t>
      </w:r>
    </w:p>
    <w:p w14:paraId="4CE8F1C5" w14:textId="77777777" w:rsidR="00C01341" w:rsidRDefault="00C01341" w:rsidP="00CA330D">
      <w:pPr>
        <w:rPr>
          <w:color w:val="auto"/>
        </w:rPr>
      </w:pPr>
    </w:p>
    <w:p w14:paraId="42FD13E7" w14:textId="482D5AE6" w:rsidR="005347E1" w:rsidRPr="005347E1" w:rsidRDefault="005347E1" w:rsidP="005347E1">
      <w:pPr>
        <w:rPr>
          <w:color w:val="auto"/>
        </w:rPr>
      </w:pPr>
      <w:r w:rsidRPr="005347E1">
        <w:rPr>
          <w:color w:val="auto"/>
        </w:rPr>
        <w:t xml:space="preserve">PRO-M4937 </w:t>
      </w:r>
      <w:proofErr w:type="spellStart"/>
      <w:r w:rsidRPr="005347E1">
        <w:rPr>
          <w:color w:val="auto"/>
        </w:rPr>
        <w:t>nolu</w:t>
      </w:r>
      <w:proofErr w:type="spellEnd"/>
      <w:r w:rsidRPr="005347E1">
        <w:rPr>
          <w:color w:val="auto"/>
        </w:rPr>
        <w:t> </w:t>
      </w:r>
      <w:hyperlink r:id="rId10" w:tgtFrame="_blank" w:history="1">
        <w:r w:rsidRPr="005347E1">
          <w:rPr>
            <w:rStyle w:val="Kpr"/>
            <w:color w:val="auto"/>
          </w:rPr>
          <w:t>hazır web sitesi</w:t>
        </w:r>
      </w:hyperlink>
      <w:r w:rsidRPr="005347E1">
        <w:rPr>
          <w:color w:val="auto"/>
        </w:rPr>
        <w:t xml:space="preserve"> paketi </w:t>
      </w:r>
      <w:r>
        <w:rPr>
          <w:color w:val="auto"/>
        </w:rPr>
        <w:t xml:space="preserve">firmalar </w:t>
      </w:r>
      <w:r w:rsidRPr="005347E1">
        <w:rPr>
          <w:color w:val="auto"/>
        </w:rPr>
        <w:t>için web sitesi paketimizden biridir. Sınırsız içerik eklemesi yapabilirsiniz. Türkçe yönetim paneli ile tüm web sitenizi kontrol edebilirsiniz.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 xml:space="preserve">Google </w:t>
      </w:r>
      <w:proofErr w:type="spellStart"/>
      <w:r w:rsidRPr="00537257">
        <w:rPr>
          <w:color w:val="auto"/>
        </w:rPr>
        <w:t>maps</w:t>
      </w:r>
      <w:proofErr w:type="spellEnd"/>
      <w:r w:rsidRPr="00537257">
        <w:rPr>
          <w:color w:val="auto"/>
        </w:rPr>
        <w:t xml:space="preserve">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 xml:space="preserve">Kampanya ve duyurularınızdan haberdar olmak isteyen müşterileriniz bülten abonelik formunu doldurarak sizlere GSM </w:t>
      </w:r>
      <w:proofErr w:type="spellStart"/>
      <w:r w:rsidRPr="00537257">
        <w:rPr>
          <w:color w:val="auto"/>
        </w:rPr>
        <w:t>no</w:t>
      </w:r>
      <w:proofErr w:type="spellEnd"/>
      <w:r w:rsidRPr="00537257">
        <w:rPr>
          <w:color w:val="auto"/>
        </w:rPr>
        <w:t xml:space="preserve">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proofErr w:type="spellStart"/>
      <w:r w:rsidRPr="00554178">
        <w:rPr>
          <w:color w:val="auto"/>
        </w:rPr>
        <w:t>Text</w:t>
      </w:r>
      <w:proofErr w:type="spellEnd"/>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3E777" w14:textId="77777777" w:rsidR="005F7E30" w:rsidRDefault="005F7E30" w:rsidP="004B7E44">
      <w:r>
        <w:separator/>
      </w:r>
    </w:p>
  </w:endnote>
  <w:endnote w:type="continuationSeparator" w:id="0">
    <w:p w14:paraId="4FE2066F" w14:textId="77777777" w:rsidR="005F7E30" w:rsidRDefault="005F7E3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AC4E53BC-7669-455F-B20D-DA49973DC992}"/>
    <w:embedBold r:id="rId2" w:fontKey="{D62A547D-4E00-4E8F-BC5E-74689AB4C058}"/>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1F9D2F64-B229-4A13-8FB5-C9F8E043E730}"/>
    <w:embedBold r:id="rId4" w:fontKey="{DCEDFA6D-4B22-40E8-B35A-8427DC0FCD99}"/>
    <w:embedItalic r:id="rId5" w:fontKey="{506252BC-72F6-4BA1-A3A1-24122F217F4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B77C" w14:textId="77777777" w:rsidR="005F7E30" w:rsidRDefault="005F7E30" w:rsidP="004B7E44">
      <w:r>
        <w:separator/>
      </w:r>
    </w:p>
  </w:footnote>
  <w:footnote w:type="continuationSeparator" w:id="0">
    <w:p w14:paraId="7CC6A273" w14:textId="77777777" w:rsidR="005F7E30" w:rsidRDefault="005F7E3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1" w:cryptProviderType="rsaAES" w:cryptAlgorithmClass="hash" w:cryptAlgorithmType="typeAny" w:cryptAlgorithmSid="14" w:cryptSpinCount="100000" w:hash="+D4JxrHnAvDYnLu4Gsc+0Oiqkwl3jnykJWgV+ua1enFPQoPRQ0KP/n6jmevLtvfKq+alQZR61SBGNEfZx+aWHw==" w:salt="RYKESdB7SkJylITyL2oXH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C396C"/>
    <w:rsid w:val="00A00359"/>
    <w:rsid w:val="00A223B8"/>
    <w:rsid w:val="00A35FD6"/>
    <w:rsid w:val="00A67E37"/>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m4937-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43</TotalTime>
  <Pages>4</Pages>
  <Words>637</Words>
  <Characters>3632</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16</cp:revision>
  <cp:lastPrinted>2023-05-17T11:22:00Z</cp:lastPrinted>
  <dcterms:created xsi:type="dcterms:W3CDTF">2023-05-16T17:42:00Z</dcterms:created>
  <dcterms:modified xsi:type="dcterms:W3CDTF">2023-05-17T11:40:00Z</dcterms:modified>
</cp:coreProperties>
</file>